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A504D" w14:textId="77777777" w:rsidR="00C93BAD" w:rsidRPr="002B594B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183C4A2C" wp14:editId="5BF63AB9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BAD" w:rsidRPr="002B594B">
        <w:rPr>
          <w:rFonts w:ascii="Arial" w:hAnsi="Arial" w:cs="Arial"/>
          <w:b/>
          <w:szCs w:val="24"/>
        </w:rPr>
        <w:t>MĚST</w:t>
      </w:r>
      <w:r w:rsidR="00416A5A" w:rsidRPr="002B594B">
        <w:rPr>
          <w:rFonts w:ascii="Arial" w:hAnsi="Arial" w:cs="Arial"/>
          <w:b/>
          <w:szCs w:val="24"/>
        </w:rPr>
        <w:t>SKÝ ÚŘAD</w:t>
      </w:r>
      <w:r w:rsidR="00C93BAD" w:rsidRPr="002B594B">
        <w:rPr>
          <w:rFonts w:ascii="Arial" w:hAnsi="Arial" w:cs="Arial"/>
          <w:b/>
          <w:szCs w:val="24"/>
        </w:rPr>
        <w:t xml:space="preserve"> KRÁLÍKY</w:t>
      </w:r>
    </w:p>
    <w:p w14:paraId="73578C29" w14:textId="77777777" w:rsidR="00C93BAD" w:rsidRPr="002B594B" w:rsidRDefault="00E4451D" w:rsidP="00C93BAD">
      <w:pPr>
        <w:ind w:left="709" w:firstLine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Finanční odbor</w:t>
      </w:r>
    </w:p>
    <w:p w14:paraId="00A8FA35" w14:textId="77777777" w:rsidR="00C93BAD" w:rsidRPr="00613D02" w:rsidRDefault="00613D02" w:rsidP="00C93BAD">
      <w:pPr>
        <w:ind w:firstLine="993"/>
        <w:rPr>
          <w:rFonts w:ascii="Arial" w:hAnsi="Arial" w:cs="Arial"/>
          <w:b/>
          <w:szCs w:val="24"/>
        </w:rPr>
      </w:pPr>
      <w:r w:rsidRPr="00613D02">
        <w:rPr>
          <w:rFonts w:ascii="Arial" w:hAnsi="Arial" w:cs="Arial"/>
          <w:b/>
          <w:szCs w:val="24"/>
        </w:rPr>
        <w:t>Velké náměstí 5, 561 69 Králíky</w:t>
      </w:r>
    </w:p>
    <w:p w14:paraId="6D9379B9" w14:textId="77777777" w:rsidR="00C93BAD" w:rsidRPr="002B594B" w:rsidRDefault="001350E8" w:rsidP="00C93BA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  <w:lang w:eastAsia="cs-CZ"/>
        </w:rPr>
        <w:pict w14:anchorId="1037AE2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margin-left:1.05pt;margin-top:3.8pt;width:475.2pt;height:0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" adj="-3270,-1,-3270"/>
        </w:pict>
      </w:r>
    </w:p>
    <w:p w14:paraId="4DB1B06F" w14:textId="77777777" w:rsidR="00C93BAD" w:rsidRDefault="00C93BAD" w:rsidP="00A30A09">
      <w:pPr>
        <w:tabs>
          <w:tab w:val="left" w:pos="1276"/>
        </w:tabs>
        <w:rPr>
          <w:rFonts w:ascii="Arial" w:hAnsi="Arial" w:cs="Arial"/>
          <w:sz w:val="18"/>
          <w:szCs w:val="18"/>
        </w:rPr>
      </w:pPr>
      <w:r w:rsidRPr="002B594B">
        <w:rPr>
          <w:rFonts w:ascii="Arial" w:hAnsi="Arial" w:cs="Arial"/>
          <w:sz w:val="18"/>
          <w:szCs w:val="18"/>
        </w:rPr>
        <w:tab/>
      </w:r>
      <w:r w:rsidRPr="002B594B">
        <w:rPr>
          <w:rFonts w:ascii="Arial" w:hAnsi="Arial" w:cs="Arial"/>
          <w:sz w:val="18"/>
          <w:szCs w:val="18"/>
        </w:rPr>
        <w:tab/>
      </w:r>
    </w:p>
    <w:p w14:paraId="34CA6BDD" w14:textId="77777777" w:rsidR="00613D02" w:rsidRPr="006C775B" w:rsidRDefault="00613D02" w:rsidP="00613D02">
      <w:pPr>
        <w:tabs>
          <w:tab w:val="left" w:pos="1276"/>
        </w:tabs>
        <w:jc w:val="center"/>
        <w:rPr>
          <w:rFonts w:ascii="Arial" w:hAnsi="Arial" w:cs="Arial"/>
          <w:b/>
          <w:sz w:val="28"/>
          <w:szCs w:val="28"/>
        </w:rPr>
      </w:pPr>
      <w:r w:rsidRPr="006C775B">
        <w:rPr>
          <w:rFonts w:ascii="Arial" w:hAnsi="Arial" w:cs="Arial"/>
          <w:b/>
          <w:sz w:val="28"/>
          <w:szCs w:val="28"/>
        </w:rPr>
        <w:t xml:space="preserve">Ohlášení </w:t>
      </w:r>
      <w:r w:rsidR="00C17CFD">
        <w:rPr>
          <w:rFonts w:ascii="Arial" w:hAnsi="Arial" w:cs="Arial"/>
          <w:b/>
          <w:sz w:val="28"/>
          <w:szCs w:val="28"/>
        </w:rPr>
        <w:t xml:space="preserve">k místnímu poplatku za </w:t>
      </w:r>
      <w:r w:rsidRPr="006C775B">
        <w:rPr>
          <w:rFonts w:ascii="Arial" w:hAnsi="Arial" w:cs="Arial"/>
          <w:b/>
          <w:sz w:val="28"/>
          <w:szCs w:val="28"/>
        </w:rPr>
        <w:t>užívání veřejného prostranství</w:t>
      </w:r>
    </w:p>
    <w:p w14:paraId="5498D972" w14:textId="77777777" w:rsidR="00613D02" w:rsidRDefault="00613D02" w:rsidP="00613D02">
      <w:pPr>
        <w:tabs>
          <w:tab w:val="left" w:pos="1276"/>
        </w:tabs>
        <w:jc w:val="center"/>
        <w:rPr>
          <w:rFonts w:ascii="Arial" w:hAnsi="Arial" w:cs="Arial"/>
          <w:b/>
          <w:szCs w:val="24"/>
        </w:rPr>
      </w:pPr>
    </w:p>
    <w:p w14:paraId="06DAD44B" w14:textId="77777777" w:rsidR="000D54A2" w:rsidRDefault="000D54A2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Ohlašuji tímto zvláštní užívání veřejného prostranství:</w:t>
      </w:r>
    </w:p>
    <w:p w14:paraId="140EE79D" w14:textId="77777777" w:rsidR="000D54A2" w:rsidRDefault="000D54A2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1AD82583" w14:textId="77777777" w:rsidR="006C775B" w:rsidRDefault="000D54A2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Jméno</w:t>
      </w:r>
      <w:r w:rsidR="006C775B">
        <w:rPr>
          <w:rFonts w:ascii="Arial" w:hAnsi="Arial" w:cs="Arial"/>
          <w:b/>
          <w:szCs w:val="24"/>
        </w:rPr>
        <w:t xml:space="preserve"> a příjmení</w:t>
      </w:r>
      <w:r w:rsidR="00952ACD">
        <w:rPr>
          <w:rFonts w:ascii="Arial" w:hAnsi="Arial" w:cs="Arial"/>
          <w:b/>
          <w:szCs w:val="24"/>
        </w:rPr>
        <w:t xml:space="preserve"> fyzické osoby</w:t>
      </w:r>
      <w:r w:rsidR="006C775B">
        <w:rPr>
          <w:rFonts w:ascii="Arial" w:hAnsi="Arial" w:cs="Arial"/>
          <w:b/>
          <w:szCs w:val="24"/>
        </w:rPr>
        <w:t xml:space="preserve">/název </w:t>
      </w:r>
      <w:r w:rsidR="00952ACD">
        <w:rPr>
          <w:rFonts w:ascii="Arial" w:hAnsi="Arial" w:cs="Arial"/>
          <w:b/>
          <w:szCs w:val="24"/>
        </w:rPr>
        <w:t xml:space="preserve">právnické osoby: </w:t>
      </w:r>
      <w:r w:rsidR="006C775B">
        <w:rPr>
          <w:rFonts w:ascii="Arial" w:hAnsi="Arial" w:cs="Arial"/>
          <w:b/>
          <w:szCs w:val="24"/>
        </w:rPr>
        <w:t>………………</w:t>
      </w:r>
      <w:r w:rsidR="00B6012D">
        <w:rPr>
          <w:rFonts w:ascii="Arial" w:hAnsi="Arial" w:cs="Arial"/>
          <w:b/>
          <w:szCs w:val="24"/>
        </w:rPr>
        <w:t>……</w:t>
      </w:r>
      <w:r w:rsidR="00952ACD">
        <w:rPr>
          <w:rFonts w:ascii="Arial" w:hAnsi="Arial" w:cs="Arial"/>
          <w:b/>
          <w:szCs w:val="24"/>
        </w:rPr>
        <w:t>……………</w:t>
      </w:r>
      <w:r w:rsidR="006C775B">
        <w:rPr>
          <w:rFonts w:ascii="Arial" w:hAnsi="Arial" w:cs="Arial"/>
          <w:b/>
          <w:szCs w:val="24"/>
        </w:rPr>
        <w:t xml:space="preserve"> ……………………………………………………………………………………………………</w:t>
      </w:r>
      <w:r w:rsidR="00B6012D">
        <w:rPr>
          <w:rFonts w:ascii="Arial" w:hAnsi="Arial" w:cs="Arial"/>
          <w:b/>
          <w:szCs w:val="24"/>
        </w:rPr>
        <w:t>……</w:t>
      </w:r>
    </w:p>
    <w:p w14:paraId="7123E442" w14:textId="77777777" w:rsidR="006C775B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RČ/IČ: …………………………………………………………………………………………</w:t>
      </w:r>
      <w:proofErr w:type="gramStart"/>
      <w:r w:rsidR="00B6012D">
        <w:rPr>
          <w:rFonts w:ascii="Arial" w:hAnsi="Arial" w:cs="Arial"/>
          <w:b/>
          <w:szCs w:val="24"/>
        </w:rPr>
        <w:t>…….</w:t>
      </w:r>
      <w:proofErr w:type="gramEnd"/>
      <w:r w:rsidR="00B6012D">
        <w:rPr>
          <w:rFonts w:ascii="Arial" w:hAnsi="Arial" w:cs="Arial"/>
          <w:b/>
          <w:szCs w:val="24"/>
        </w:rPr>
        <w:t>.</w:t>
      </w:r>
      <w:r>
        <w:rPr>
          <w:rFonts w:ascii="Arial" w:hAnsi="Arial" w:cs="Arial"/>
          <w:b/>
          <w:szCs w:val="24"/>
        </w:rPr>
        <w:t xml:space="preserve"> </w:t>
      </w:r>
    </w:p>
    <w:p w14:paraId="08F8B7BC" w14:textId="77777777" w:rsidR="006C775B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Místo trvalého pobytu/adresa sídla: ……………………………………………………</w:t>
      </w:r>
      <w:r w:rsidR="00B6012D">
        <w:rPr>
          <w:rFonts w:ascii="Arial" w:hAnsi="Arial" w:cs="Arial"/>
          <w:b/>
          <w:szCs w:val="24"/>
        </w:rPr>
        <w:t>………</w:t>
      </w:r>
      <w:r>
        <w:rPr>
          <w:rFonts w:ascii="Arial" w:hAnsi="Arial" w:cs="Arial"/>
          <w:b/>
          <w:szCs w:val="24"/>
        </w:rPr>
        <w:t xml:space="preserve"> …………………………………………………………………………………………………</w:t>
      </w:r>
      <w:r w:rsidR="00B6012D">
        <w:rPr>
          <w:rFonts w:ascii="Arial" w:hAnsi="Arial" w:cs="Arial"/>
          <w:b/>
          <w:szCs w:val="24"/>
        </w:rPr>
        <w:t>………</w:t>
      </w:r>
    </w:p>
    <w:p w14:paraId="48AD4F3C" w14:textId="77777777" w:rsidR="006C775B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</w:t>
      </w:r>
      <w:r w:rsidR="00B6012D">
        <w:rPr>
          <w:rFonts w:ascii="Arial" w:hAnsi="Arial" w:cs="Arial"/>
          <w:b/>
          <w:szCs w:val="24"/>
        </w:rPr>
        <w:t>……</w:t>
      </w:r>
    </w:p>
    <w:p w14:paraId="3BC58385" w14:textId="77777777" w:rsidR="00613D02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Adresa pro doručování (pouze v případě, že je odlišná od místa trva</w:t>
      </w:r>
      <w:r w:rsidR="00651272">
        <w:rPr>
          <w:rFonts w:ascii="Arial" w:hAnsi="Arial" w:cs="Arial"/>
          <w:b/>
          <w:szCs w:val="24"/>
        </w:rPr>
        <w:t>l</w:t>
      </w:r>
      <w:r>
        <w:rPr>
          <w:rFonts w:ascii="Arial" w:hAnsi="Arial" w:cs="Arial"/>
          <w:b/>
          <w:szCs w:val="24"/>
        </w:rPr>
        <w:t>ého pobytu</w:t>
      </w:r>
      <w:r w:rsidR="00B6012D">
        <w:rPr>
          <w:rFonts w:ascii="Arial" w:hAnsi="Arial" w:cs="Arial"/>
          <w:b/>
          <w:szCs w:val="24"/>
        </w:rPr>
        <w:t xml:space="preserve"> nebo adresy sídla</w:t>
      </w:r>
      <w:r>
        <w:rPr>
          <w:rFonts w:ascii="Arial" w:hAnsi="Arial" w:cs="Arial"/>
          <w:b/>
          <w:szCs w:val="24"/>
        </w:rPr>
        <w:t>):</w:t>
      </w:r>
      <w:r w:rsidR="000D54A2">
        <w:rPr>
          <w:rFonts w:ascii="Arial" w:hAnsi="Arial" w:cs="Arial"/>
          <w:b/>
          <w:szCs w:val="24"/>
        </w:rPr>
        <w:t xml:space="preserve"> </w:t>
      </w:r>
      <w:r w:rsidR="00B6012D">
        <w:rPr>
          <w:rFonts w:ascii="Arial" w:hAnsi="Arial" w:cs="Arial"/>
          <w:b/>
          <w:szCs w:val="24"/>
        </w:rPr>
        <w:t>………………………………………………………………………</w:t>
      </w:r>
      <w:r w:rsidR="00952ACD">
        <w:rPr>
          <w:rFonts w:ascii="Arial" w:hAnsi="Arial" w:cs="Arial"/>
          <w:b/>
          <w:szCs w:val="24"/>
        </w:rPr>
        <w:t>……….</w:t>
      </w:r>
    </w:p>
    <w:p w14:paraId="23534D2D" w14:textId="77777777" w:rsidR="006C775B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</w:t>
      </w:r>
      <w:r w:rsidR="00B6012D">
        <w:rPr>
          <w:rFonts w:ascii="Arial" w:hAnsi="Arial" w:cs="Arial"/>
          <w:b/>
          <w:szCs w:val="24"/>
        </w:rPr>
        <w:t>…..</w:t>
      </w:r>
    </w:p>
    <w:p w14:paraId="4DC4723E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045F8586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Číslo účtu (užívaného v souvislosti s podnikatelskou činnost</w:t>
      </w:r>
      <w:r w:rsidR="00005098">
        <w:rPr>
          <w:rFonts w:ascii="Arial" w:hAnsi="Arial" w:cs="Arial"/>
          <w:b/>
          <w:szCs w:val="24"/>
        </w:rPr>
        <w:t>í</w:t>
      </w:r>
      <w:r>
        <w:rPr>
          <w:rFonts w:ascii="Arial" w:hAnsi="Arial" w:cs="Arial"/>
          <w:b/>
          <w:szCs w:val="24"/>
        </w:rPr>
        <w:t xml:space="preserve">): ………………………. ………………………………………………………………………………………………………. </w:t>
      </w:r>
    </w:p>
    <w:p w14:paraId="5F9226B7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Telefon, e-mail: ……………………………………………………………………………………</w:t>
      </w:r>
    </w:p>
    <w:p w14:paraId="04E42DCD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40BDB37E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489BAE15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Místo a označení užívaného prostranství (lokalita, </w:t>
      </w:r>
      <w:r w:rsidR="0073641A">
        <w:rPr>
          <w:rFonts w:ascii="Arial" w:hAnsi="Arial" w:cs="Arial"/>
          <w:b/>
          <w:szCs w:val="24"/>
        </w:rPr>
        <w:t>název</w:t>
      </w:r>
      <w:r>
        <w:rPr>
          <w:rFonts w:ascii="Arial" w:hAnsi="Arial" w:cs="Arial"/>
          <w:b/>
          <w:szCs w:val="24"/>
        </w:rPr>
        <w:t xml:space="preserve"> ulice, bližší popis):</w:t>
      </w:r>
    </w:p>
    <w:p w14:paraId="17723625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……………………………………………………………………………………………………….</w:t>
      </w:r>
    </w:p>
    <w:p w14:paraId="1393ED1B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……………………………………………………………………………………………………….</w:t>
      </w:r>
    </w:p>
    <w:p w14:paraId="2CFBD91C" w14:textId="77777777" w:rsidR="006C775B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………………………………………………………………výměra (m²) ……………………….</w:t>
      </w:r>
    </w:p>
    <w:p w14:paraId="54C4D8C5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Účel užívání veřejného prostranství: …………………………………………………………</w:t>
      </w:r>
    </w:p>
    <w:p w14:paraId="1EBCCFFD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……………………………………………………………………………………………………….</w:t>
      </w:r>
    </w:p>
    <w:p w14:paraId="4C83EF42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……………………………………………………………………………………………………….</w:t>
      </w:r>
    </w:p>
    <w:p w14:paraId="7C7E825A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Datum zahájení užívání veřejného prostranství: ……………………………………</w:t>
      </w:r>
      <w:proofErr w:type="gramStart"/>
      <w:r>
        <w:rPr>
          <w:rFonts w:ascii="Arial" w:hAnsi="Arial" w:cs="Arial"/>
          <w:b/>
          <w:szCs w:val="24"/>
        </w:rPr>
        <w:t>…….</w:t>
      </w:r>
      <w:proofErr w:type="gramEnd"/>
      <w:r>
        <w:rPr>
          <w:rFonts w:ascii="Arial" w:hAnsi="Arial" w:cs="Arial"/>
          <w:b/>
          <w:szCs w:val="24"/>
        </w:rPr>
        <w:t>.</w:t>
      </w:r>
    </w:p>
    <w:p w14:paraId="1C5BAC8F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Datum ukončení užívání veřejného prostranství: …………………………………………</w:t>
      </w:r>
    </w:p>
    <w:p w14:paraId="03F7B927" w14:textId="77777777" w:rsidR="00C17CFD" w:rsidRDefault="001C43C0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Počet dnů celkem: ………………………………………………………………………………</w:t>
      </w:r>
    </w:p>
    <w:p w14:paraId="5186C06B" w14:textId="77777777" w:rsidR="00C17CFD" w:rsidRPr="00C17CFD" w:rsidRDefault="00C17CFD" w:rsidP="00C17CFD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3990AC00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Prohlašuji, že uvedené údaje jsou pravdivé a úplné.</w:t>
      </w:r>
    </w:p>
    <w:p w14:paraId="7E2361C0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2E69F637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32177260" w14:textId="77777777" w:rsidR="00AE40FD" w:rsidRDefault="00AE40F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Datum: ………………………</w:t>
      </w:r>
      <w:proofErr w:type="gramStart"/>
      <w:r>
        <w:rPr>
          <w:rFonts w:ascii="Arial" w:hAnsi="Arial" w:cs="Arial"/>
          <w:b/>
          <w:szCs w:val="24"/>
        </w:rPr>
        <w:t>…….</w:t>
      </w:r>
      <w:proofErr w:type="gramEnd"/>
      <w:r>
        <w:rPr>
          <w:rFonts w:ascii="Arial" w:hAnsi="Arial" w:cs="Arial"/>
          <w:b/>
          <w:szCs w:val="24"/>
        </w:rPr>
        <w:t>.   Podpis: …………………………………………</w:t>
      </w:r>
      <w:proofErr w:type="gramStart"/>
      <w:r>
        <w:rPr>
          <w:rFonts w:ascii="Arial" w:hAnsi="Arial" w:cs="Arial"/>
          <w:b/>
          <w:szCs w:val="24"/>
        </w:rPr>
        <w:t>…….</w:t>
      </w:r>
      <w:proofErr w:type="gramEnd"/>
      <w:r>
        <w:rPr>
          <w:rFonts w:ascii="Arial" w:hAnsi="Arial" w:cs="Arial"/>
          <w:b/>
          <w:szCs w:val="24"/>
        </w:rPr>
        <w:t xml:space="preserve">.   </w:t>
      </w:r>
    </w:p>
    <w:p w14:paraId="488B90E9" w14:textId="77777777" w:rsidR="00B6012D" w:rsidRDefault="00B6012D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2D4311CA" w14:textId="77777777" w:rsidR="006C775B" w:rsidRDefault="006C775B" w:rsidP="00613D02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010E2F61" w14:textId="77777777" w:rsidR="00613D02" w:rsidRPr="00613D02" w:rsidRDefault="00613D02" w:rsidP="000D54A2">
      <w:pPr>
        <w:tabs>
          <w:tab w:val="left" w:pos="1276"/>
        </w:tabs>
        <w:rPr>
          <w:rFonts w:ascii="Arial" w:hAnsi="Arial" w:cs="Arial"/>
          <w:b/>
          <w:szCs w:val="24"/>
        </w:rPr>
      </w:pPr>
    </w:p>
    <w:sectPr w:rsidR="00613D02" w:rsidRPr="00613D02" w:rsidSect="008749BD">
      <w:footerReference w:type="default" r:id="rId9"/>
      <w:pgSz w:w="11906" w:h="16838"/>
      <w:pgMar w:top="709" w:right="851" w:bottom="1276" w:left="1418" w:header="340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78F9C" w14:textId="77777777" w:rsidR="001350E8" w:rsidRDefault="001350E8" w:rsidP="00AD26D0">
      <w:pPr>
        <w:spacing w:line="240" w:lineRule="auto"/>
      </w:pPr>
      <w:r>
        <w:separator/>
      </w:r>
    </w:p>
  </w:endnote>
  <w:endnote w:type="continuationSeparator" w:id="0">
    <w:p w14:paraId="063EDBC9" w14:textId="77777777" w:rsidR="001350E8" w:rsidRDefault="001350E8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5AA9B" w14:textId="77777777" w:rsidR="00AE40FD" w:rsidRDefault="00AE40FD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5B4322" w:rsidRPr="00E9156E">
      <w:rPr>
        <w:rFonts w:ascii="Arial" w:hAnsi="Arial" w:cs="Arial"/>
        <w:sz w:val="18"/>
        <w:szCs w:val="16"/>
      </w:rPr>
      <w:fldChar w:fldCharType="begin"/>
    </w:r>
    <w:r w:rsidRPr="00E9156E">
      <w:rPr>
        <w:rFonts w:ascii="Arial" w:hAnsi="Arial" w:cs="Arial"/>
        <w:sz w:val="18"/>
        <w:szCs w:val="16"/>
      </w:rPr>
      <w:instrText>PAGE   \* MERGEFORMAT</w:instrText>
    </w:r>
    <w:r w:rsidR="005B4322" w:rsidRPr="00E9156E">
      <w:rPr>
        <w:rFonts w:ascii="Arial" w:hAnsi="Arial" w:cs="Arial"/>
        <w:sz w:val="18"/>
        <w:szCs w:val="16"/>
      </w:rPr>
      <w:fldChar w:fldCharType="separate"/>
    </w:r>
    <w:r>
      <w:rPr>
        <w:rFonts w:ascii="Arial" w:hAnsi="Arial" w:cs="Arial"/>
        <w:noProof/>
        <w:sz w:val="18"/>
        <w:szCs w:val="16"/>
      </w:rPr>
      <w:t>2</w:t>
    </w:r>
    <w:r w:rsidR="005B4322" w:rsidRPr="00E9156E">
      <w:rPr>
        <w:rFonts w:ascii="Arial" w:hAnsi="Arial" w:cs="Arial"/>
        <w:sz w:val="18"/>
        <w:szCs w:val="16"/>
      </w:rPr>
      <w:fldChar w:fldCharType="end"/>
    </w:r>
    <w:r w:rsidRPr="00E9156E">
      <w:rPr>
        <w:rFonts w:ascii="Arial" w:hAnsi="Arial" w:cs="Arial"/>
        <w:sz w:val="18"/>
        <w:szCs w:val="16"/>
      </w:rPr>
      <w:t>/</w:t>
    </w:r>
    <w:r w:rsidR="001350E8">
      <w:fldChar w:fldCharType="begin"/>
    </w:r>
    <w:r w:rsidR="001350E8">
      <w:instrText xml:space="preserve"> NUMPAGES   \* MERGEFORMAT </w:instrText>
    </w:r>
    <w:r w:rsidR="001350E8">
      <w:fldChar w:fldCharType="separate"/>
    </w:r>
    <w:r w:rsidR="00712736" w:rsidRPr="00712736">
      <w:rPr>
        <w:rFonts w:ascii="Arial" w:hAnsi="Arial" w:cs="Arial"/>
        <w:noProof/>
        <w:sz w:val="18"/>
        <w:szCs w:val="16"/>
      </w:rPr>
      <w:t>1</w:t>
    </w:r>
    <w:r w:rsidR="001350E8">
      <w:rPr>
        <w:rFonts w:ascii="Arial" w:hAnsi="Arial" w:cs="Arial"/>
        <w:noProof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624EB3FB" w14:textId="77777777" w:rsidR="00AE40FD" w:rsidRDefault="00AE40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51168" w14:textId="77777777" w:rsidR="001350E8" w:rsidRDefault="001350E8" w:rsidP="00AD26D0">
      <w:pPr>
        <w:spacing w:line="240" w:lineRule="auto"/>
      </w:pPr>
      <w:r>
        <w:separator/>
      </w:r>
    </w:p>
  </w:footnote>
  <w:footnote w:type="continuationSeparator" w:id="0">
    <w:p w14:paraId="1685F207" w14:textId="77777777" w:rsidR="001350E8" w:rsidRDefault="001350E8" w:rsidP="00AD26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970CAE"/>
    <w:multiLevelType w:val="hybridMultilevel"/>
    <w:tmpl w:val="5E741F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FD4"/>
    <w:rsid w:val="00000C26"/>
    <w:rsid w:val="00005098"/>
    <w:rsid w:val="00006099"/>
    <w:rsid w:val="00016D3A"/>
    <w:rsid w:val="00024E20"/>
    <w:rsid w:val="00057726"/>
    <w:rsid w:val="000677E8"/>
    <w:rsid w:val="00092D7C"/>
    <w:rsid w:val="000A19C3"/>
    <w:rsid w:val="000B0EC0"/>
    <w:rsid w:val="000D54A2"/>
    <w:rsid w:val="000D6816"/>
    <w:rsid w:val="00103515"/>
    <w:rsid w:val="00110CF8"/>
    <w:rsid w:val="00124CD2"/>
    <w:rsid w:val="001350E8"/>
    <w:rsid w:val="001439AE"/>
    <w:rsid w:val="00181A1E"/>
    <w:rsid w:val="001A5EED"/>
    <w:rsid w:val="001C274B"/>
    <w:rsid w:val="001C43C0"/>
    <w:rsid w:val="001D0031"/>
    <w:rsid w:val="001D5C70"/>
    <w:rsid w:val="001F1C0A"/>
    <w:rsid w:val="001F262C"/>
    <w:rsid w:val="00200015"/>
    <w:rsid w:val="00211440"/>
    <w:rsid w:val="00220934"/>
    <w:rsid w:val="00290DE8"/>
    <w:rsid w:val="002A18A9"/>
    <w:rsid w:val="002B594B"/>
    <w:rsid w:val="002F3A8D"/>
    <w:rsid w:val="00300239"/>
    <w:rsid w:val="00307F24"/>
    <w:rsid w:val="00314334"/>
    <w:rsid w:val="003271A8"/>
    <w:rsid w:val="00347916"/>
    <w:rsid w:val="00355A60"/>
    <w:rsid w:val="003670F0"/>
    <w:rsid w:val="00373FD4"/>
    <w:rsid w:val="00383816"/>
    <w:rsid w:val="0039264A"/>
    <w:rsid w:val="00397C51"/>
    <w:rsid w:val="003B6AF5"/>
    <w:rsid w:val="003D3078"/>
    <w:rsid w:val="003D3ED0"/>
    <w:rsid w:val="003E0E6E"/>
    <w:rsid w:val="0040375B"/>
    <w:rsid w:val="0041517B"/>
    <w:rsid w:val="00416744"/>
    <w:rsid w:val="00416A5A"/>
    <w:rsid w:val="00417B83"/>
    <w:rsid w:val="00420699"/>
    <w:rsid w:val="00434472"/>
    <w:rsid w:val="00444468"/>
    <w:rsid w:val="00466349"/>
    <w:rsid w:val="00473A9C"/>
    <w:rsid w:val="00485E78"/>
    <w:rsid w:val="004878EC"/>
    <w:rsid w:val="004907AA"/>
    <w:rsid w:val="00493589"/>
    <w:rsid w:val="004945DD"/>
    <w:rsid w:val="004F3B78"/>
    <w:rsid w:val="0050055D"/>
    <w:rsid w:val="00502B9F"/>
    <w:rsid w:val="0050537C"/>
    <w:rsid w:val="00551D96"/>
    <w:rsid w:val="005551F4"/>
    <w:rsid w:val="00594FC3"/>
    <w:rsid w:val="0059555B"/>
    <w:rsid w:val="005B4322"/>
    <w:rsid w:val="005C727C"/>
    <w:rsid w:val="005D0599"/>
    <w:rsid w:val="005E5083"/>
    <w:rsid w:val="005F44FB"/>
    <w:rsid w:val="00606613"/>
    <w:rsid w:val="00613D02"/>
    <w:rsid w:val="00651272"/>
    <w:rsid w:val="00661F22"/>
    <w:rsid w:val="006C775B"/>
    <w:rsid w:val="006D09BB"/>
    <w:rsid w:val="006D4D1E"/>
    <w:rsid w:val="006F2B40"/>
    <w:rsid w:val="00712736"/>
    <w:rsid w:val="007167CC"/>
    <w:rsid w:val="0073641A"/>
    <w:rsid w:val="0074462E"/>
    <w:rsid w:val="00767F5F"/>
    <w:rsid w:val="00773AA5"/>
    <w:rsid w:val="00785638"/>
    <w:rsid w:val="00794C5B"/>
    <w:rsid w:val="007B7111"/>
    <w:rsid w:val="007C545B"/>
    <w:rsid w:val="007D0BD3"/>
    <w:rsid w:val="008266C3"/>
    <w:rsid w:val="00871176"/>
    <w:rsid w:val="008749BD"/>
    <w:rsid w:val="00875D3A"/>
    <w:rsid w:val="00876F5C"/>
    <w:rsid w:val="008818C2"/>
    <w:rsid w:val="008A53A1"/>
    <w:rsid w:val="008A7D1C"/>
    <w:rsid w:val="008E22E5"/>
    <w:rsid w:val="00910FC8"/>
    <w:rsid w:val="00952ACD"/>
    <w:rsid w:val="00960E9D"/>
    <w:rsid w:val="0097330D"/>
    <w:rsid w:val="00981C17"/>
    <w:rsid w:val="009841A4"/>
    <w:rsid w:val="009A585A"/>
    <w:rsid w:val="009E0AEE"/>
    <w:rsid w:val="00A30A09"/>
    <w:rsid w:val="00A320D8"/>
    <w:rsid w:val="00A5115B"/>
    <w:rsid w:val="00AD14CA"/>
    <w:rsid w:val="00AD1F22"/>
    <w:rsid w:val="00AD26D0"/>
    <w:rsid w:val="00AD474C"/>
    <w:rsid w:val="00AD7F3C"/>
    <w:rsid w:val="00AE40FD"/>
    <w:rsid w:val="00B033F1"/>
    <w:rsid w:val="00B12AF0"/>
    <w:rsid w:val="00B1344C"/>
    <w:rsid w:val="00B36B22"/>
    <w:rsid w:val="00B41A78"/>
    <w:rsid w:val="00B6012D"/>
    <w:rsid w:val="00B802E8"/>
    <w:rsid w:val="00B80ADE"/>
    <w:rsid w:val="00BB71E5"/>
    <w:rsid w:val="00BD0DD4"/>
    <w:rsid w:val="00BD4BCD"/>
    <w:rsid w:val="00BD5641"/>
    <w:rsid w:val="00BD5C68"/>
    <w:rsid w:val="00BF57B7"/>
    <w:rsid w:val="00C07F18"/>
    <w:rsid w:val="00C17CFD"/>
    <w:rsid w:val="00C2779D"/>
    <w:rsid w:val="00C33633"/>
    <w:rsid w:val="00C3507C"/>
    <w:rsid w:val="00C616F0"/>
    <w:rsid w:val="00C74E87"/>
    <w:rsid w:val="00C93BAD"/>
    <w:rsid w:val="00CA231B"/>
    <w:rsid w:val="00CA4F1F"/>
    <w:rsid w:val="00CB365E"/>
    <w:rsid w:val="00CE2980"/>
    <w:rsid w:val="00CF408D"/>
    <w:rsid w:val="00CF5004"/>
    <w:rsid w:val="00CF79A2"/>
    <w:rsid w:val="00D14CDA"/>
    <w:rsid w:val="00D35269"/>
    <w:rsid w:val="00D4613F"/>
    <w:rsid w:val="00D67556"/>
    <w:rsid w:val="00D67B34"/>
    <w:rsid w:val="00D8388E"/>
    <w:rsid w:val="00DD04AA"/>
    <w:rsid w:val="00DF0DA8"/>
    <w:rsid w:val="00DF182F"/>
    <w:rsid w:val="00DF4DFB"/>
    <w:rsid w:val="00E066F7"/>
    <w:rsid w:val="00E351A1"/>
    <w:rsid w:val="00E37795"/>
    <w:rsid w:val="00E4451D"/>
    <w:rsid w:val="00E4472D"/>
    <w:rsid w:val="00E55150"/>
    <w:rsid w:val="00E57E79"/>
    <w:rsid w:val="00E80716"/>
    <w:rsid w:val="00E8324B"/>
    <w:rsid w:val="00E9156E"/>
    <w:rsid w:val="00ED4942"/>
    <w:rsid w:val="00ED6120"/>
    <w:rsid w:val="00ED70C4"/>
    <w:rsid w:val="00EE3D5D"/>
    <w:rsid w:val="00EF2040"/>
    <w:rsid w:val="00F1040A"/>
    <w:rsid w:val="00F2173E"/>
    <w:rsid w:val="00F222C2"/>
    <w:rsid w:val="00F26909"/>
    <w:rsid w:val="00F27EB9"/>
    <w:rsid w:val="00F33A3D"/>
    <w:rsid w:val="00F53496"/>
    <w:rsid w:val="00F6014A"/>
    <w:rsid w:val="00FB6281"/>
    <w:rsid w:val="00FB6BB9"/>
    <w:rsid w:val="00FC1F2B"/>
    <w:rsid w:val="00FD4CF6"/>
    <w:rsid w:val="00FF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6"/>
      </o:rules>
    </o:shapelayout>
  </w:shapeDefaults>
  <w:decimalSymbol w:val=","/>
  <w:listSeparator w:val=";"/>
  <w14:docId w14:val="341ADBD9"/>
  <w15:docId w15:val="{E3990C6F-57AE-4179-A255-9C100901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420699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eastAsia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420699"/>
    <w:rPr>
      <w:rFonts w:ascii="Times New Roman" w:eastAsia="Times New Roman" w:hAnsi="Times New Roman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17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file01\hlavicky\2%20Hlavi&#269;kov&#253;%20pap&#237;r%20M&#218;%20rozhodnut&#237;%20usnesen&#237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2F97B-838E-4F65-BE3D-5F0FD24AF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Hlavičkový papír MÚ rozhodnutí usnesení.dotx</Template>
  <TotalTime>0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Kubíčková Marcela</dc:creator>
  <cp:lastModifiedBy>Magdalena Berková</cp:lastModifiedBy>
  <cp:revision>2</cp:revision>
  <cp:lastPrinted>2020-04-09T10:22:00Z</cp:lastPrinted>
  <dcterms:created xsi:type="dcterms:W3CDTF">2020-11-20T12:11:00Z</dcterms:created>
  <dcterms:modified xsi:type="dcterms:W3CDTF">2020-11-20T12:11:00Z</dcterms:modified>
</cp:coreProperties>
</file>