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84" w:rsidRDefault="00666584" w:rsidP="00C93BAD">
      <w:pPr>
        <w:ind w:left="709" w:firstLine="284"/>
        <w:rPr>
          <w:rFonts w:ascii="Arial" w:hAnsi="Arial" w:cs="Arial"/>
          <w:b/>
          <w:szCs w:val="24"/>
        </w:rPr>
      </w:pPr>
    </w:p>
    <w:p w:rsidR="00666584" w:rsidRDefault="00666584" w:rsidP="00C93BAD">
      <w:pPr>
        <w:ind w:left="709" w:firstLine="284"/>
        <w:rPr>
          <w:rFonts w:ascii="Arial" w:hAnsi="Arial" w:cs="Arial"/>
          <w:b/>
          <w:szCs w:val="24"/>
        </w:rPr>
      </w:pPr>
    </w:p>
    <w:p w:rsidR="00C93BAD" w:rsidRPr="002B594B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BAD" w:rsidRPr="002B594B">
        <w:rPr>
          <w:rFonts w:ascii="Arial" w:hAnsi="Arial" w:cs="Arial"/>
          <w:b/>
          <w:szCs w:val="24"/>
        </w:rPr>
        <w:t>MĚST</w:t>
      </w:r>
      <w:r w:rsidR="00416A5A" w:rsidRPr="002B594B">
        <w:rPr>
          <w:rFonts w:ascii="Arial" w:hAnsi="Arial" w:cs="Arial"/>
          <w:b/>
          <w:szCs w:val="24"/>
        </w:rPr>
        <w:t>SKÝ ÚŘAD</w:t>
      </w:r>
      <w:r w:rsidR="00C93BAD" w:rsidRPr="002B594B">
        <w:rPr>
          <w:rFonts w:ascii="Arial" w:hAnsi="Arial" w:cs="Arial"/>
          <w:b/>
          <w:szCs w:val="24"/>
        </w:rPr>
        <w:t xml:space="preserve"> KRÁLÍKY</w:t>
      </w:r>
    </w:p>
    <w:p w:rsidR="00C93BAD" w:rsidRPr="002B594B" w:rsidRDefault="00E4451D" w:rsidP="00C93BAD">
      <w:pPr>
        <w:ind w:left="709" w:firstLine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Finanční odbor</w:t>
      </w:r>
    </w:p>
    <w:p w:rsidR="00C93BAD" w:rsidRPr="00613D02" w:rsidRDefault="00613D02" w:rsidP="00C93BAD">
      <w:pPr>
        <w:ind w:firstLine="993"/>
        <w:rPr>
          <w:rFonts w:ascii="Arial" w:hAnsi="Arial" w:cs="Arial"/>
          <w:b/>
          <w:szCs w:val="24"/>
        </w:rPr>
      </w:pPr>
      <w:r w:rsidRPr="00613D02">
        <w:rPr>
          <w:rFonts w:ascii="Arial" w:hAnsi="Arial" w:cs="Arial"/>
          <w:b/>
          <w:szCs w:val="24"/>
        </w:rPr>
        <w:t>Velké náměstí 5, 561 69 Králíky</w:t>
      </w:r>
    </w:p>
    <w:p w:rsidR="00C93BAD" w:rsidRPr="002B594B" w:rsidRDefault="00ED36AB" w:rsidP="00C93BA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margin-left:1.05pt;margin-top:3.8pt;width:475.2pt;height:0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edHAIAADwEAAAOAAAAZHJzL2Uyb0RvYy54bWysU8GO2jAQvVfqP1i+s0looB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" adj="-3270,-1,-3270"/>
        </w:pict>
      </w:r>
    </w:p>
    <w:p w:rsidR="00C93BAD" w:rsidRDefault="00C93BAD" w:rsidP="00A30A09">
      <w:pPr>
        <w:tabs>
          <w:tab w:val="left" w:pos="1276"/>
        </w:tabs>
        <w:rPr>
          <w:rFonts w:ascii="Arial" w:hAnsi="Arial" w:cs="Arial"/>
          <w:sz w:val="18"/>
          <w:szCs w:val="18"/>
        </w:rPr>
      </w:pPr>
      <w:r w:rsidRPr="002B594B">
        <w:rPr>
          <w:rFonts w:ascii="Arial" w:hAnsi="Arial" w:cs="Arial"/>
          <w:sz w:val="18"/>
          <w:szCs w:val="18"/>
        </w:rPr>
        <w:tab/>
      </w:r>
      <w:r w:rsidRPr="002B594B">
        <w:rPr>
          <w:rFonts w:ascii="Arial" w:hAnsi="Arial" w:cs="Arial"/>
          <w:sz w:val="18"/>
          <w:szCs w:val="18"/>
        </w:rPr>
        <w:tab/>
      </w:r>
    </w:p>
    <w:p w:rsidR="00613D02" w:rsidRDefault="004A691D" w:rsidP="004A691D">
      <w:pPr>
        <w:tabs>
          <w:tab w:val="left" w:pos="1276"/>
        </w:tabs>
        <w:jc w:val="center"/>
        <w:rPr>
          <w:rFonts w:ascii="Arial" w:hAnsi="Arial" w:cs="Arial"/>
          <w:b/>
          <w:sz w:val="28"/>
          <w:szCs w:val="28"/>
        </w:rPr>
      </w:pPr>
      <w:r w:rsidRPr="004A691D">
        <w:rPr>
          <w:rFonts w:ascii="Arial" w:hAnsi="Arial" w:cs="Arial"/>
          <w:b/>
          <w:sz w:val="28"/>
          <w:szCs w:val="28"/>
        </w:rPr>
        <w:t>Ohlašovací povinnost k místnímu poplatku za obecní systém odpadového hospodářství</w:t>
      </w:r>
    </w:p>
    <w:p w:rsidR="004A691D" w:rsidRPr="004A691D" w:rsidRDefault="004A691D" w:rsidP="004A691D">
      <w:pPr>
        <w:tabs>
          <w:tab w:val="left" w:pos="1276"/>
        </w:tabs>
        <w:jc w:val="center"/>
        <w:rPr>
          <w:rFonts w:ascii="Arial" w:hAnsi="Arial" w:cs="Arial"/>
          <w:b/>
          <w:sz w:val="28"/>
          <w:szCs w:val="28"/>
        </w:rPr>
      </w:pPr>
    </w:p>
    <w:p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Jméno a příjmení: ………………………………………………………………………………</w:t>
      </w:r>
      <w:r w:rsidR="0039244D" w:rsidRPr="00197449">
        <w:rPr>
          <w:rFonts w:ascii="Arial" w:hAnsi="Arial" w:cs="Arial"/>
          <w:b/>
          <w:szCs w:val="24"/>
        </w:rPr>
        <w:t>…</w:t>
      </w:r>
    </w:p>
    <w:p w:rsidR="00477F25" w:rsidRPr="00197449" w:rsidRDefault="00477F25" w:rsidP="00477F25">
      <w:pPr>
        <w:pStyle w:val="Nadpis1"/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Rodné číslo:</w:t>
      </w:r>
      <w:r w:rsidR="00197449">
        <w:rPr>
          <w:rFonts w:ascii="Arial" w:hAnsi="Arial" w:cs="Arial"/>
          <w:b/>
          <w:szCs w:val="24"/>
        </w:rPr>
        <w:t xml:space="preserve"> </w:t>
      </w:r>
      <w:r w:rsidRPr="00197449">
        <w:rPr>
          <w:rFonts w:ascii="Arial" w:hAnsi="Arial" w:cs="Arial"/>
          <w:b/>
          <w:szCs w:val="24"/>
        </w:rPr>
        <w:t>………………………………………………………………..……………………</w:t>
      </w:r>
      <w:r w:rsidR="0039244D" w:rsidRPr="00197449">
        <w:rPr>
          <w:rFonts w:ascii="Arial" w:hAnsi="Arial" w:cs="Arial"/>
          <w:b/>
          <w:szCs w:val="24"/>
        </w:rPr>
        <w:t>…</w:t>
      </w:r>
    </w:p>
    <w:p w:rsidR="00477F25" w:rsidRPr="00197449" w:rsidRDefault="00477F25" w:rsidP="00477F25">
      <w:pPr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Místo trvalého pobytu: …………………………………………………………………………</w:t>
      </w:r>
      <w:r w:rsidR="0039244D" w:rsidRPr="00197449">
        <w:rPr>
          <w:rFonts w:ascii="Arial" w:hAnsi="Arial" w:cs="Arial"/>
          <w:b/>
          <w:szCs w:val="24"/>
        </w:rPr>
        <w:t>…</w:t>
      </w:r>
      <w:r w:rsidRPr="00197449">
        <w:rPr>
          <w:rFonts w:ascii="Arial" w:hAnsi="Arial" w:cs="Arial"/>
          <w:b/>
          <w:szCs w:val="24"/>
        </w:rPr>
        <w:t xml:space="preserve"> …………………………………………………………………………………………………</w:t>
      </w:r>
      <w:r w:rsidR="0039244D" w:rsidRPr="00197449">
        <w:rPr>
          <w:rFonts w:ascii="Arial" w:hAnsi="Arial" w:cs="Arial"/>
          <w:b/>
          <w:szCs w:val="24"/>
        </w:rPr>
        <w:t>………</w:t>
      </w:r>
    </w:p>
    <w:p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…………………………………………………………………………………………………</w:t>
      </w:r>
      <w:r w:rsidR="0039244D" w:rsidRPr="00197449">
        <w:rPr>
          <w:rFonts w:ascii="Arial" w:hAnsi="Arial" w:cs="Arial"/>
          <w:b/>
          <w:szCs w:val="24"/>
        </w:rPr>
        <w:t>………</w:t>
      </w:r>
    </w:p>
    <w:p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Adresa pro doručování (pouze v případě, že je odlišná od místa trvalého pobytu):</w:t>
      </w:r>
    </w:p>
    <w:p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…………………………………………………………………………………………………</w:t>
      </w:r>
      <w:r w:rsidR="005B0669" w:rsidRPr="00197449">
        <w:rPr>
          <w:rFonts w:ascii="Arial" w:hAnsi="Arial" w:cs="Arial"/>
          <w:b/>
          <w:szCs w:val="24"/>
        </w:rPr>
        <w:t>………</w:t>
      </w:r>
    </w:p>
    <w:p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…………………………………………………………………………………………………</w:t>
      </w:r>
      <w:r w:rsidR="005B0669" w:rsidRPr="00197449">
        <w:rPr>
          <w:rFonts w:ascii="Arial" w:hAnsi="Arial" w:cs="Arial"/>
          <w:b/>
          <w:szCs w:val="24"/>
        </w:rPr>
        <w:t>………</w:t>
      </w:r>
    </w:p>
    <w:p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</w:p>
    <w:p w:rsidR="00B133B4" w:rsidRPr="00197449" w:rsidRDefault="00B133B4" w:rsidP="00477F25">
      <w:pPr>
        <w:jc w:val="both"/>
        <w:rPr>
          <w:rFonts w:ascii="Arial" w:hAnsi="Arial" w:cs="Arial"/>
          <w:b/>
          <w:szCs w:val="24"/>
        </w:rPr>
      </w:pPr>
    </w:p>
    <w:p w:rsidR="00197449" w:rsidRPr="00197449" w:rsidRDefault="00197449" w:rsidP="00197449">
      <w:pPr>
        <w:jc w:val="both"/>
        <w:rPr>
          <w:rFonts w:ascii="Arial" w:hAnsi="Arial" w:cs="Arial"/>
          <w:sz w:val="22"/>
        </w:rPr>
      </w:pPr>
      <w:r w:rsidRPr="00197449">
        <w:rPr>
          <w:rFonts w:ascii="Arial" w:hAnsi="Arial" w:cs="Arial"/>
          <w:b/>
          <w:szCs w:val="24"/>
        </w:rPr>
        <w:t>Osoba oprávněná za poplatníka jednat</w:t>
      </w:r>
      <w:r>
        <w:rPr>
          <w:rFonts w:ascii="Arial" w:hAnsi="Arial" w:cs="Arial"/>
          <w:b/>
          <w:szCs w:val="24"/>
        </w:rPr>
        <w:t xml:space="preserve"> </w:t>
      </w:r>
      <w:r w:rsidRPr="00197449">
        <w:rPr>
          <w:rFonts w:ascii="Arial" w:hAnsi="Arial" w:cs="Arial"/>
          <w:sz w:val="22"/>
        </w:rPr>
        <w:t>(např. zákonný zástupce nebo opatrovník, zmocněnec, společný zástupce):</w:t>
      </w:r>
    </w:p>
    <w:p w:rsidR="00197449" w:rsidRPr="00197449" w:rsidRDefault="00197449" w:rsidP="00197449">
      <w:pPr>
        <w:jc w:val="both"/>
        <w:rPr>
          <w:rFonts w:ascii="Arial" w:hAnsi="Arial" w:cs="Arial"/>
          <w:b/>
          <w:bCs/>
          <w:szCs w:val="24"/>
        </w:rPr>
      </w:pPr>
      <w:r w:rsidRPr="00197449">
        <w:rPr>
          <w:rFonts w:ascii="Arial" w:hAnsi="Arial" w:cs="Arial"/>
          <w:b/>
          <w:bCs/>
          <w:szCs w:val="24"/>
        </w:rPr>
        <w:t>Jméno</w:t>
      </w:r>
      <w:r>
        <w:rPr>
          <w:rFonts w:ascii="Arial" w:hAnsi="Arial" w:cs="Arial"/>
          <w:b/>
          <w:bCs/>
          <w:szCs w:val="24"/>
        </w:rPr>
        <w:t xml:space="preserve"> a příjmení: </w:t>
      </w:r>
      <w:r w:rsidRPr="00197449">
        <w:rPr>
          <w:rFonts w:ascii="Arial" w:hAnsi="Arial" w:cs="Arial"/>
          <w:b/>
          <w:bCs/>
          <w:szCs w:val="24"/>
        </w:rPr>
        <w:t>………………………………………………..…….……....</w:t>
      </w:r>
      <w:r>
        <w:rPr>
          <w:rFonts w:ascii="Arial" w:hAnsi="Arial" w:cs="Arial"/>
          <w:b/>
          <w:bCs/>
          <w:szCs w:val="24"/>
        </w:rPr>
        <w:t>.........................</w:t>
      </w:r>
    </w:p>
    <w:p w:rsidR="00197449" w:rsidRPr="00197449" w:rsidRDefault="00197449" w:rsidP="00197449">
      <w:pPr>
        <w:jc w:val="both"/>
        <w:rPr>
          <w:rFonts w:ascii="Arial" w:hAnsi="Arial" w:cs="Arial"/>
          <w:b/>
          <w:bCs/>
          <w:szCs w:val="24"/>
        </w:rPr>
      </w:pPr>
      <w:r w:rsidRPr="00197449">
        <w:rPr>
          <w:rFonts w:ascii="Arial" w:hAnsi="Arial" w:cs="Arial"/>
          <w:b/>
          <w:bCs/>
          <w:szCs w:val="24"/>
        </w:rPr>
        <w:t>Adresa</w:t>
      </w:r>
      <w:r>
        <w:rPr>
          <w:rFonts w:ascii="Arial" w:hAnsi="Arial" w:cs="Arial"/>
          <w:b/>
          <w:bCs/>
          <w:szCs w:val="24"/>
        </w:rPr>
        <w:t xml:space="preserve"> místa pobytu: </w:t>
      </w:r>
      <w:r w:rsidRPr="00197449">
        <w:rPr>
          <w:rFonts w:ascii="Arial" w:hAnsi="Arial" w:cs="Arial"/>
          <w:b/>
          <w:bCs/>
          <w:szCs w:val="24"/>
        </w:rPr>
        <w:t>……………………………………………………………..……………</w:t>
      </w:r>
      <w:r>
        <w:rPr>
          <w:rFonts w:ascii="Arial" w:hAnsi="Arial" w:cs="Arial"/>
          <w:b/>
          <w:bCs/>
          <w:szCs w:val="24"/>
        </w:rPr>
        <w:t>…</w:t>
      </w:r>
    </w:p>
    <w:p w:rsidR="00197449" w:rsidRDefault="00197449" w:rsidP="00197449">
      <w:pPr>
        <w:jc w:val="both"/>
        <w:rPr>
          <w:rFonts w:ascii="Arial" w:hAnsi="Arial" w:cs="Arial"/>
          <w:b/>
          <w:bCs/>
          <w:szCs w:val="24"/>
        </w:rPr>
      </w:pPr>
      <w:r w:rsidRPr="00197449">
        <w:rPr>
          <w:rFonts w:ascii="Arial" w:hAnsi="Arial" w:cs="Arial"/>
          <w:b/>
          <w:bCs/>
          <w:szCs w:val="24"/>
        </w:rPr>
        <w:t>Rodné</w:t>
      </w:r>
      <w:r>
        <w:rPr>
          <w:rFonts w:ascii="Arial" w:hAnsi="Arial" w:cs="Arial"/>
          <w:b/>
          <w:bCs/>
          <w:szCs w:val="24"/>
        </w:rPr>
        <w:t xml:space="preserve"> číslo: </w:t>
      </w:r>
      <w:r w:rsidRPr="00197449">
        <w:rPr>
          <w:rFonts w:ascii="Arial" w:hAnsi="Arial" w:cs="Arial"/>
          <w:b/>
          <w:bCs/>
          <w:szCs w:val="24"/>
        </w:rPr>
        <w:t>..............................................................................................................</w:t>
      </w:r>
      <w:r>
        <w:rPr>
          <w:rFonts w:ascii="Arial" w:hAnsi="Arial" w:cs="Arial"/>
          <w:b/>
          <w:bCs/>
          <w:szCs w:val="24"/>
        </w:rPr>
        <w:t>.........</w:t>
      </w:r>
      <w:r w:rsidRPr="00197449">
        <w:rPr>
          <w:rFonts w:ascii="Arial" w:hAnsi="Arial" w:cs="Arial"/>
          <w:b/>
          <w:bCs/>
          <w:szCs w:val="24"/>
        </w:rPr>
        <w:t xml:space="preserve"> </w:t>
      </w:r>
    </w:p>
    <w:p w:rsidR="001B7AAA" w:rsidRDefault="001B7AAA" w:rsidP="00197449">
      <w:pPr>
        <w:jc w:val="both"/>
        <w:rPr>
          <w:rFonts w:ascii="Arial" w:hAnsi="Arial" w:cs="Arial"/>
          <w:b/>
          <w:bCs/>
          <w:szCs w:val="24"/>
        </w:rPr>
      </w:pPr>
    </w:p>
    <w:p w:rsidR="001B7AAA" w:rsidRPr="00197449" w:rsidRDefault="001B7AAA" w:rsidP="00197449">
      <w:pPr>
        <w:jc w:val="both"/>
        <w:rPr>
          <w:rFonts w:ascii="Arial" w:hAnsi="Arial" w:cs="Arial"/>
          <w:b/>
          <w:bCs/>
          <w:szCs w:val="24"/>
        </w:rPr>
      </w:pPr>
    </w:p>
    <w:p w:rsidR="001B7AAA" w:rsidRPr="00197449" w:rsidRDefault="001B7AAA" w:rsidP="001B7AAA">
      <w:pPr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Telefon</w:t>
      </w:r>
      <w:r>
        <w:rPr>
          <w:rFonts w:ascii="Arial" w:hAnsi="Arial" w:cs="Arial"/>
          <w:b/>
          <w:szCs w:val="24"/>
        </w:rPr>
        <w:t>, e-mail</w:t>
      </w:r>
      <w:r w:rsidRPr="00197449">
        <w:rPr>
          <w:rFonts w:ascii="Arial" w:hAnsi="Arial" w:cs="Arial"/>
          <w:b/>
          <w:szCs w:val="24"/>
        </w:rPr>
        <w:t>: …………………………………………</w:t>
      </w:r>
      <w:r>
        <w:rPr>
          <w:rFonts w:ascii="Arial" w:hAnsi="Arial" w:cs="Arial"/>
          <w:b/>
          <w:szCs w:val="24"/>
        </w:rPr>
        <w:t>…………………………………………</w:t>
      </w:r>
    </w:p>
    <w:p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</w:p>
    <w:p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</w:p>
    <w:p w:rsidR="00477F25" w:rsidRPr="00197449" w:rsidRDefault="0039244D" w:rsidP="00477F25">
      <w:pPr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Vznik poplatkové povinnosti dne</w:t>
      </w:r>
      <w:r w:rsidR="00477F25" w:rsidRPr="00197449">
        <w:rPr>
          <w:rFonts w:ascii="Arial" w:hAnsi="Arial" w:cs="Arial"/>
          <w:b/>
          <w:szCs w:val="24"/>
        </w:rPr>
        <w:t>:</w:t>
      </w:r>
      <w:r w:rsidRPr="00197449">
        <w:rPr>
          <w:rFonts w:ascii="Arial" w:hAnsi="Arial" w:cs="Arial"/>
          <w:b/>
          <w:szCs w:val="24"/>
        </w:rPr>
        <w:t xml:space="preserve"> ………………………………………………………</w:t>
      </w:r>
      <w:r w:rsidR="005B0669" w:rsidRPr="00197449">
        <w:rPr>
          <w:rFonts w:ascii="Arial" w:hAnsi="Arial" w:cs="Arial"/>
          <w:b/>
          <w:szCs w:val="24"/>
        </w:rPr>
        <w:t>……</w:t>
      </w:r>
      <w:r w:rsidR="00146474" w:rsidRPr="00197449">
        <w:rPr>
          <w:rFonts w:ascii="Arial" w:hAnsi="Arial" w:cs="Arial"/>
          <w:b/>
          <w:szCs w:val="24"/>
        </w:rPr>
        <w:t>..</w:t>
      </w:r>
    </w:p>
    <w:p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</w:p>
    <w:p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</w:p>
    <w:p w:rsidR="00477F25" w:rsidRPr="00197449" w:rsidRDefault="00477F25" w:rsidP="0039244D">
      <w:pPr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Prohlašuji, že uvedené údaje jsou pravdivé a úplné.</w:t>
      </w:r>
    </w:p>
    <w:p w:rsidR="0039244D" w:rsidRPr="00197449" w:rsidRDefault="0039244D" w:rsidP="0039244D">
      <w:pPr>
        <w:jc w:val="both"/>
        <w:rPr>
          <w:rFonts w:ascii="Arial" w:hAnsi="Arial" w:cs="Arial"/>
          <w:b/>
          <w:szCs w:val="24"/>
        </w:rPr>
      </w:pPr>
    </w:p>
    <w:p w:rsidR="0039244D" w:rsidRPr="00197449" w:rsidRDefault="0039244D" w:rsidP="0039244D">
      <w:pPr>
        <w:tabs>
          <w:tab w:val="left" w:pos="1276"/>
        </w:tabs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Datum: ……………………………..   Podpis: ………………………………………………</w:t>
      </w:r>
      <w:r w:rsidR="001B7AAA">
        <w:rPr>
          <w:rFonts w:ascii="Arial" w:hAnsi="Arial" w:cs="Arial"/>
          <w:b/>
          <w:szCs w:val="24"/>
        </w:rPr>
        <w:t>…..</w:t>
      </w:r>
      <w:r w:rsidRPr="00197449">
        <w:rPr>
          <w:rFonts w:ascii="Arial" w:hAnsi="Arial" w:cs="Arial"/>
          <w:b/>
          <w:szCs w:val="24"/>
        </w:rPr>
        <w:t xml:space="preserve">   </w:t>
      </w:r>
    </w:p>
    <w:p w:rsidR="0039244D" w:rsidRPr="00197449" w:rsidRDefault="0039244D" w:rsidP="0039244D">
      <w:pPr>
        <w:jc w:val="both"/>
        <w:rPr>
          <w:rFonts w:ascii="Arial" w:hAnsi="Arial" w:cs="Arial"/>
          <w:b/>
          <w:szCs w:val="24"/>
        </w:rPr>
      </w:pPr>
    </w:p>
    <w:p w:rsidR="00477F25" w:rsidRPr="00197449" w:rsidRDefault="00477F25" w:rsidP="00477F25">
      <w:pPr>
        <w:rPr>
          <w:rFonts w:ascii="Arial" w:hAnsi="Arial" w:cs="Arial"/>
          <w:szCs w:val="24"/>
        </w:rPr>
      </w:pPr>
      <w:r w:rsidRPr="00197449">
        <w:rPr>
          <w:szCs w:val="24"/>
        </w:rPr>
        <w:t xml:space="preserve">                                                                        </w:t>
      </w:r>
    </w:p>
    <w:sectPr w:rsidR="00477F25" w:rsidRPr="00197449" w:rsidSect="008749BD">
      <w:footerReference w:type="default" r:id="rId9"/>
      <w:pgSz w:w="11906" w:h="16838"/>
      <w:pgMar w:top="709" w:right="851" w:bottom="1276" w:left="1418" w:header="340" w:footer="4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991" w:rsidRDefault="00E05991" w:rsidP="00AD26D0">
      <w:pPr>
        <w:spacing w:line="240" w:lineRule="auto"/>
      </w:pPr>
      <w:r>
        <w:separator/>
      </w:r>
    </w:p>
  </w:endnote>
  <w:endnote w:type="continuationSeparator" w:id="0">
    <w:p w:rsidR="00E05991" w:rsidRDefault="00E05991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669" w:rsidRDefault="005B0669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ED36AB" w:rsidRPr="00E9156E">
      <w:rPr>
        <w:rFonts w:ascii="Arial" w:hAnsi="Arial" w:cs="Arial"/>
        <w:sz w:val="18"/>
        <w:szCs w:val="16"/>
      </w:rPr>
      <w:fldChar w:fldCharType="begin"/>
    </w:r>
    <w:r w:rsidRPr="00E9156E">
      <w:rPr>
        <w:rFonts w:ascii="Arial" w:hAnsi="Arial" w:cs="Arial"/>
        <w:sz w:val="18"/>
        <w:szCs w:val="16"/>
      </w:rPr>
      <w:instrText>PAGE   \* MERGEFORMAT</w:instrText>
    </w:r>
    <w:r w:rsidR="00ED36AB" w:rsidRPr="00E9156E">
      <w:rPr>
        <w:rFonts w:ascii="Arial" w:hAnsi="Arial" w:cs="Arial"/>
        <w:sz w:val="18"/>
        <w:szCs w:val="16"/>
      </w:rPr>
      <w:fldChar w:fldCharType="separate"/>
    </w:r>
    <w:r>
      <w:rPr>
        <w:rFonts w:ascii="Arial" w:hAnsi="Arial" w:cs="Arial"/>
        <w:noProof/>
        <w:sz w:val="18"/>
        <w:szCs w:val="16"/>
      </w:rPr>
      <w:t>2</w:t>
    </w:r>
    <w:r w:rsidR="00ED36AB" w:rsidRPr="00E9156E">
      <w:rPr>
        <w:rFonts w:ascii="Arial" w:hAnsi="Arial" w:cs="Arial"/>
        <w:sz w:val="18"/>
        <w:szCs w:val="16"/>
      </w:rPr>
      <w:fldChar w:fldCharType="end"/>
    </w:r>
    <w:r w:rsidRPr="00E9156E">
      <w:rPr>
        <w:rFonts w:ascii="Arial" w:hAnsi="Arial" w:cs="Arial"/>
        <w:sz w:val="18"/>
        <w:szCs w:val="16"/>
      </w:rPr>
      <w:t>/</w:t>
    </w:r>
    <w:fldSimple w:instr=" NUMPAGES   \* MERGEFORMAT ">
      <w:r w:rsidR="00666584" w:rsidRPr="00666584">
        <w:rPr>
          <w:rFonts w:ascii="Arial" w:hAnsi="Arial" w:cs="Arial"/>
          <w:noProof/>
          <w:sz w:val="18"/>
          <w:szCs w:val="16"/>
        </w:rPr>
        <w:t>1</w:t>
      </w:r>
    </w:fldSimple>
    <w:r>
      <w:rPr>
        <w:rFonts w:ascii="Arial" w:hAnsi="Arial" w:cs="Arial"/>
        <w:sz w:val="18"/>
        <w:szCs w:val="16"/>
      </w:rPr>
      <w:tab/>
    </w:r>
  </w:p>
  <w:p w:rsidR="005B0669" w:rsidRDefault="005B066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991" w:rsidRDefault="00E05991" w:rsidP="00AD26D0">
      <w:pPr>
        <w:spacing w:line="240" w:lineRule="auto"/>
      </w:pPr>
      <w:r>
        <w:separator/>
      </w:r>
    </w:p>
  </w:footnote>
  <w:footnote w:type="continuationSeparator" w:id="0">
    <w:p w:rsidR="00E05991" w:rsidRDefault="00E05991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7A8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3D4D2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80D50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attachedTemplate r:id="rId1"/>
  <w:defaultTabStop w:val="737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373FD4"/>
    <w:rsid w:val="00000C26"/>
    <w:rsid w:val="00005098"/>
    <w:rsid w:val="000119F7"/>
    <w:rsid w:val="00016D3A"/>
    <w:rsid w:val="00057726"/>
    <w:rsid w:val="000677E8"/>
    <w:rsid w:val="0008307E"/>
    <w:rsid w:val="00092D7C"/>
    <w:rsid w:val="000A19C3"/>
    <w:rsid w:val="000B0EC0"/>
    <w:rsid w:val="000D54A2"/>
    <w:rsid w:val="000D6816"/>
    <w:rsid w:val="00103515"/>
    <w:rsid w:val="00124CD2"/>
    <w:rsid w:val="001439AE"/>
    <w:rsid w:val="00146474"/>
    <w:rsid w:val="00181A1E"/>
    <w:rsid w:val="00197449"/>
    <w:rsid w:val="001A5EED"/>
    <w:rsid w:val="001B7045"/>
    <w:rsid w:val="001B7AAA"/>
    <w:rsid w:val="001C274B"/>
    <w:rsid w:val="001D0031"/>
    <w:rsid w:val="001D5C70"/>
    <w:rsid w:val="001F1C0A"/>
    <w:rsid w:val="001F262C"/>
    <w:rsid w:val="00200015"/>
    <w:rsid w:val="00211440"/>
    <w:rsid w:val="00220934"/>
    <w:rsid w:val="00272406"/>
    <w:rsid w:val="00290DE8"/>
    <w:rsid w:val="002A18A9"/>
    <w:rsid w:val="002B594B"/>
    <w:rsid w:val="002C3674"/>
    <w:rsid w:val="002F3A8D"/>
    <w:rsid w:val="00300239"/>
    <w:rsid w:val="00314334"/>
    <w:rsid w:val="003271A8"/>
    <w:rsid w:val="00347916"/>
    <w:rsid w:val="00355A60"/>
    <w:rsid w:val="003670F0"/>
    <w:rsid w:val="00373FD4"/>
    <w:rsid w:val="00383816"/>
    <w:rsid w:val="0039244D"/>
    <w:rsid w:val="0039264A"/>
    <w:rsid w:val="00397C51"/>
    <w:rsid w:val="003B6AF5"/>
    <w:rsid w:val="003C1051"/>
    <w:rsid w:val="003C39E3"/>
    <w:rsid w:val="003D3078"/>
    <w:rsid w:val="003D3ED0"/>
    <w:rsid w:val="003E0E6E"/>
    <w:rsid w:val="0040375B"/>
    <w:rsid w:val="0041517B"/>
    <w:rsid w:val="00416744"/>
    <w:rsid w:val="00416A5A"/>
    <w:rsid w:val="00417B83"/>
    <w:rsid w:val="00420699"/>
    <w:rsid w:val="00434472"/>
    <w:rsid w:val="00444468"/>
    <w:rsid w:val="00466349"/>
    <w:rsid w:val="00473A9C"/>
    <w:rsid w:val="00477F25"/>
    <w:rsid w:val="0048017D"/>
    <w:rsid w:val="00485E78"/>
    <w:rsid w:val="004878EC"/>
    <w:rsid w:val="004907AA"/>
    <w:rsid w:val="00493589"/>
    <w:rsid w:val="004945DD"/>
    <w:rsid w:val="004A691D"/>
    <w:rsid w:val="004B3549"/>
    <w:rsid w:val="004F3B78"/>
    <w:rsid w:val="0050055D"/>
    <w:rsid w:val="00500D4E"/>
    <w:rsid w:val="00502B9F"/>
    <w:rsid w:val="00503DF7"/>
    <w:rsid w:val="0050537C"/>
    <w:rsid w:val="00551D96"/>
    <w:rsid w:val="005539FB"/>
    <w:rsid w:val="005551F4"/>
    <w:rsid w:val="0055601A"/>
    <w:rsid w:val="0057588F"/>
    <w:rsid w:val="00594FC3"/>
    <w:rsid w:val="0059555B"/>
    <w:rsid w:val="005B0669"/>
    <w:rsid w:val="005C727C"/>
    <w:rsid w:val="005D0599"/>
    <w:rsid w:val="005E5083"/>
    <w:rsid w:val="005F44FB"/>
    <w:rsid w:val="00606613"/>
    <w:rsid w:val="00613D02"/>
    <w:rsid w:val="00626C82"/>
    <w:rsid w:val="00661F22"/>
    <w:rsid w:val="00666584"/>
    <w:rsid w:val="00691422"/>
    <w:rsid w:val="006B196E"/>
    <w:rsid w:val="006C775B"/>
    <w:rsid w:val="006D09BB"/>
    <w:rsid w:val="006D4D1E"/>
    <w:rsid w:val="006F2B40"/>
    <w:rsid w:val="007167CC"/>
    <w:rsid w:val="00733BF0"/>
    <w:rsid w:val="0074462E"/>
    <w:rsid w:val="00767F5F"/>
    <w:rsid w:val="00773AA5"/>
    <w:rsid w:val="00785638"/>
    <w:rsid w:val="00785A4F"/>
    <w:rsid w:val="00794C5B"/>
    <w:rsid w:val="007C545B"/>
    <w:rsid w:val="007D0BD3"/>
    <w:rsid w:val="008266C3"/>
    <w:rsid w:val="008749BD"/>
    <w:rsid w:val="00875D3A"/>
    <w:rsid w:val="00876F5C"/>
    <w:rsid w:val="008818C2"/>
    <w:rsid w:val="008A53A1"/>
    <w:rsid w:val="008A7D1C"/>
    <w:rsid w:val="008E22E5"/>
    <w:rsid w:val="00910FC8"/>
    <w:rsid w:val="00924D97"/>
    <w:rsid w:val="00964567"/>
    <w:rsid w:val="0097330D"/>
    <w:rsid w:val="00981C17"/>
    <w:rsid w:val="009841A4"/>
    <w:rsid w:val="009A585A"/>
    <w:rsid w:val="009E0AEE"/>
    <w:rsid w:val="00A30A09"/>
    <w:rsid w:val="00A320D8"/>
    <w:rsid w:val="00A5115B"/>
    <w:rsid w:val="00A84784"/>
    <w:rsid w:val="00AD14CA"/>
    <w:rsid w:val="00AD1F22"/>
    <w:rsid w:val="00AD26D0"/>
    <w:rsid w:val="00AD474C"/>
    <w:rsid w:val="00AD7F3C"/>
    <w:rsid w:val="00AE40FD"/>
    <w:rsid w:val="00AF3306"/>
    <w:rsid w:val="00B033F1"/>
    <w:rsid w:val="00B133B4"/>
    <w:rsid w:val="00B1344C"/>
    <w:rsid w:val="00B36B22"/>
    <w:rsid w:val="00B41A78"/>
    <w:rsid w:val="00B6012D"/>
    <w:rsid w:val="00B60D1D"/>
    <w:rsid w:val="00B802E8"/>
    <w:rsid w:val="00B80ADE"/>
    <w:rsid w:val="00BB71E5"/>
    <w:rsid w:val="00BD0DD4"/>
    <w:rsid w:val="00BD4BCD"/>
    <w:rsid w:val="00BD5641"/>
    <w:rsid w:val="00BD5C68"/>
    <w:rsid w:val="00BF57B7"/>
    <w:rsid w:val="00C07F18"/>
    <w:rsid w:val="00C1353C"/>
    <w:rsid w:val="00C2779D"/>
    <w:rsid w:val="00C33633"/>
    <w:rsid w:val="00C3507C"/>
    <w:rsid w:val="00C616F0"/>
    <w:rsid w:val="00C74E87"/>
    <w:rsid w:val="00C93BAD"/>
    <w:rsid w:val="00CA4F1F"/>
    <w:rsid w:val="00CB365E"/>
    <w:rsid w:val="00CB39EB"/>
    <w:rsid w:val="00CE7FFD"/>
    <w:rsid w:val="00CF5004"/>
    <w:rsid w:val="00CF72B0"/>
    <w:rsid w:val="00CF79A2"/>
    <w:rsid w:val="00D07AF7"/>
    <w:rsid w:val="00D14CDA"/>
    <w:rsid w:val="00D35269"/>
    <w:rsid w:val="00D67556"/>
    <w:rsid w:val="00D67B34"/>
    <w:rsid w:val="00D8388E"/>
    <w:rsid w:val="00DD04AA"/>
    <w:rsid w:val="00DF0DA8"/>
    <w:rsid w:val="00DF182F"/>
    <w:rsid w:val="00E05991"/>
    <w:rsid w:val="00E066F7"/>
    <w:rsid w:val="00E351A1"/>
    <w:rsid w:val="00E37795"/>
    <w:rsid w:val="00E4451D"/>
    <w:rsid w:val="00E4472D"/>
    <w:rsid w:val="00E54E3F"/>
    <w:rsid w:val="00E55150"/>
    <w:rsid w:val="00E57E79"/>
    <w:rsid w:val="00E71BE4"/>
    <w:rsid w:val="00E80716"/>
    <w:rsid w:val="00E8324B"/>
    <w:rsid w:val="00E9156E"/>
    <w:rsid w:val="00E95D67"/>
    <w:rsid w:val="00ED36AB"/>
    <w:rsid w:val="00ED4942"/>
    <w:rsid w:val="00ED6120"/>
    <w:rsid w:val="00ED70C4"/>
    <w:rsid w:val="00EE3D5D"/>
    <w:rsid w:val="00EF2040"/>
    <w:rsid w:val="00F1040A"/>
    <w:rsid w:val="00F2173E"/>
    <w:rsid w:val="00F222C2"/>
    <w:rsid w:val="00F26909"/>
    <w:rsid w:val="00F27EB9"/>
    <w:rsid w:val="00F33A3D"/>
    <w:rsid w:val="00F53496"/>
    <w:rsid w:val="00FA4220"/>
    <w:rsid w:val="00FB6281"/>
    <w:rsid w:val="00FB6BB9"/>
    <w:rsid w:val="00FC1F2B"/>
    <w:rsid w:val="00FC48BA"/>
    <w:rsid w:val="00FD4CF6"/>
    <w:rsid w:val="00FF1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  <o:rules v:ext="edit">
        <o:r id="V:Rule2" type="connector" idref="#AutoShape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77F25"/>
    <w:pPr>
      <w:keepNext/>
      <w:spacing w:line="240" w:lineRule="auto"/>
      <w:outlineLvl w:val="0"/>
    </w:pPr>
    <w:rPr>
      <w:rFonts w:eastAsia="Times New Roman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420699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420699"/>
    <w:rPr>
      <w:rFonts w:ascii="Times New Roman" w:eastAsia="Times New Roman" w:hAnsi="Times New Roman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77F25"/>
    <w:rPr>
      <w:rFonts w:ascii="Times New Roman" w:eastAsia="Times New Roman" w:hAnsi="Times New Roman"/>
      <w:sz w:val="24"/>
    </w:rPr>
  </w:style>
  <w:style w:type="paragraph" w:customStyle="1" w:styleId="ZkladntextIMP">
    <w:name w:val="Základní text_IMP"/>
    <w:basedOn w:val="Normln"/>
    <w:rsid w:val="00146474"/>
    <w:pPr>
      <w:suppressAutoHyphens/>
      <w:spacing w:line="276" w:lineRule="auto"/>
    </w:pPr>
    <w:rPr>
      <w:rFonts w:eastAsia="Times New Roman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file01\hlavicky\2%20Hlavi&#269;kov&#253;%20pap&#237;r%20M&#218;%20rozhodnut&#237;%20usnesen&#237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719C9-7FC5-4847-A644-35555DF7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Hlavičkový papír MÚ rozhodnutí usnesení.dotx</Template>
  <TotalTime>24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Kubíčková Marcela</dc:creator>
  <cp:lastModifiedBy>Marcela Kubíčková</cp:lastModifiedBy>
  <cp:revision>10</cp:revision>
  <cp:lastPrinted>2022-01-03T11:26:00Z</cp:lastPrinted>
  <dcterms:created xsi:type="dcterms:W3CDTF">2021-12-29T09:30:00Z</dcterms:created>
  <dcterms:modified xsi:type="dcterms:W3CDTF">2022-01-03T11:28:00Z</dcterms:modified>
</cp:coreProperties>
</file>