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:rsidR="00C93BAD" w:rsidRPr="002B594B" w:rsidRDefault="00E4451D" w:rsidP="00C93BAD">
      <w:pPr>
        <w:ind w:left="709" w:firstLine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Finanční odbor</w:t>
      </w:r>
    </w:p>
    <w:p w:rsidR="00C93BAD" w:rsidRPr="00613D02" w:rsidRDefault="00613D02" w:rsidP="00C93BAD">
      <w:pPr>
        <w:ind w:firstLine="993"/>
        <w:rPr>
          <w:rFonts w:ascii="Arial" w:hAnsi="Arial" w:cs="Arial"/>
          <w:b/>
          <w:szCs w:val="24"/>
        </w:rPr>
      </w:pPr>
      <w:r w:rsidRPr="00613D02">
        <w:rPr>
          <w:rFonts w:ascii="Arial" w:hAnsi="Arial" w:cs="Arial"/>
          <w:b/>
          <w:szCs w:val="24"/>
        </w:rPr>
        <w:t>Velké náměstí 5, 561 69 Králíky</w:t>
      </w:r>
    </w:p>
    <w:p w:rsidR="00C93BAD" w:rsidRPr="002B594B" w:rsidRDefault="00647AAB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margin-left:1.05pt;margin-top:3.8pt;width:475.2pt;height:0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edHA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" adj="-3270,-1,-3270"/>
        </w:pict>
      </w:r>
    </w:p>
    <w:p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:rsidR="003614AF" w:rsidRDefault="00537539" w:rsidP="00477F2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Ohlášení </w:t>
      </w:r>
      <w:r w:rsidR="00362C65">
        <w:rPr>
          <w:rFonts w:ascii="Arial" w:hAnsi="Arial" w:cs="Arial"/>
          <w:b/>
          <w:sz w:val="28"/>
          <w:szCs w:val="28"/>
        </w:rPr>
        <w:t xml:space="preserve">nároku na osvobození </w:t>
      </w:r>
      <w:r w:rsidR="00BA267D">
        <w:rPr>
          <w:rFonts w:ascii="Arial" w:hAnsi="Arial" w:cs="Arial"/>
          <w:b/>
          <w:sz w:val="28"/>
          <w:szCs w:val="28"/>
        </w:rPr>
        <w:t>u</w:t>
      </w:r>
      <w:r w:rsidR="00362C65">
        <w:rPr>
          <w:rFonts w:ascii="Arial" w:hAnsi="Arial" w:cs="Arial"/>
          <w:b/>
          <w:sz w:val="28"/>
          <w:szCs w:val="28"/>
        </w:rPr>
        <w:t xml:space="preserve"> místního poplatku</w:t>
      </w:r>
      <w:r w:rsidR="00BA267D">
        <w:rPr>
          <w:rFonts w:ascii="Arial" w:hAnsi="Arial" w:cs="Arial"/>
          <w:b/>
          <w:sz w:val="28"/>
          <w:szCs w:val="28"/>
        </w:rPr>
        <w:t xml:space="preserve"> za </w:t>
      </w:r>
      <w:r w:rsidR="00CA21C7">
        <w:rPr>
          <w:rFonts w:ascii="Arial" w:hAnsi="Arial" w:cs="Arial"/>
          <w:b/>
          <w:sz w:val="28"/>
          <w:szCs w:val="28"/>
        </w:rPr>
        <w:t>obecní systém odpadového hospodářství</w:t>
      </w:r>
    </w:p>
    <w:p w:rsidR="00613D02" w:rsidRPr="00477F25" w:rsidRDefault="00613D02" w:rsidP="00477F25">
      <w:pPr>
        <w:tabs>
          <w:tab w:val="left" w:pos="1276"/>
        </w:tabs>
        <w:rPr>
          <w:rFonts w:ascii="Arial" w:hAnsi="Arial" w:cs="Arial"/>
          <w:b/>
          <w:sz w:val="28"/>
          <w:szCs w:val="28"/>
        </w:rPr>
      </w:pPr>
    </w:p>
    <w:p w:rsidR="00477F25" w:rsidRPr="00477F25" w:rsidRDefault="00477F25" w:rsidP="00477F25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Jméno a příjmení: ………………………………………………………………………………</w:t>
      </w:r>
      <w:r w:rsidR="0039244D">
        <w:rPr>
          <w:rFonts w:ascii="Arial" w:hAnsi="Arial" w:cs="Arial"/>
          <w:b/>
        </w:rPr>
        <w:t>…</w:t>
      </w:r>
    </w:p>
    <w:p w:rsidR="00477F25" w:rsidRPr="00477F25" w:rsidRDefault="00477F25" w:rsidP="00477F25">
      <w:pPr>
        <w:pStyle w:val="Nadpis1"/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Rodné číslo:……………………………………………………………</w:t>
      </w:r>
      <w:proofErr w:type="gramStart"/>
      <w:r w:rsidRPr="00477F25">
        <w:rPr>
          <w:rFonts w:ascii="Arial" w:hAnsi="Arial" w:cs="Arial"/>
          <w:b/>
        </w:rPr>
        <w:t>…..…</w:t>
      </w:r>
      <w:proofErr w:type="gramEnd"/>
      <w:r w:rsidRPr="00477F25">
        <w:rPr>
          <w:rFonts w:ascii="Arial" w:hAnsi="Arial" w:cs="Arial"/>
          <w:b/>
        </w:rPr>
        <w:t>…………………</w:t>
      </w:r>
      <w:r w:rsidR="0039244D">
        <w:rPr>
          <w:rFonts w:ascii="Arial" w:hAnsi="Arial" w:cs="Arial"/>
          <w:b/>
        </w:rPr>
        <w:t>….</w:t>
      </w:r>
    </w:p>
    <w:p w:rsidR="00477F25" w:rsidRPr="00477F25" w:rsidRDefault="00477F25" w:rsidP="00477F25">
      <w:pPr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Místo trvalého pobytu: …………………………………………………………………………</w:t>
      </w:r>
      <w:r w:rsidR="0039244D">
        <w:rPr>
          <w:rFonts w:ascii="Arial" w:hAnsi="Arial" w:cs="Arial"/>
          <w:b/>
        </w:rPr>
        <w:t>…</w:t>
      </w:r>
      <w:r w:rsidRPr="00477F25">
        <w:rPr>
          <w:rFonts w:ascii="Arial" w:hAnsi="Arial" w:cs="Arial"/>
          <w:b/>
        </w:rPr>
        <w:t xml:space="preserve"> …………………………………………………………………………………………………</w:t>
      </w:r>
      <w:r w:rsidR="0039244D">
        <w:rPr>
          <w:rFonts w:ascii="Arial" w:hAnsi="Arial" w:cs="Arial"/>
          <w:b/>
        </w:rPr>
        <w:t>………</w:t>
      </w:r>
    </w:p>
    <w:p w:rsidR="00477F25" w:rsidRPr="00477F25" w:rsidRDefault="00477F25" w:rsidP="00477F25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39244D">
        <w:rPr>
          <w:rFonts w:ascii="Arial" w:hAnsi="Arial" w:cs="Arial"/>
          <w:b/>
        </w:rPr>
        <w:t>………</w:t>
      </w:r>
    </w:p>
    <w:p w:rsidR="007A69E2" w:rsidRDefault="007A69E2" w:rsidP="007A69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Adresa pro doručování (pouze v případě, že je odlišná od místa trvalého pobytu):</w:t>
      </w:r>
    </w:p>
    <w:p w:rsidR="00477F25" w:rsidRPr="00477F25" w:rsidRDefault="00477F25" w:rsidP="00477F25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……………………………………………………………………………………………</w:t>
      </w:r>
      <w:r w:rsidR="005B0669">
        <w:rPr>
          <w:rFonts w:ascii="Arial" w:hAnsi="Arial" w:cs="Arial"/>
          <w:b/>
        </w:rPr>
        <w:t>………</w:t>
      </w:r>
      <w:r w:rsidR="006058BB">
        <w:rPr>
          <w:rFonts w:ascii="Arial" w:hAnsi="Arial" w:cs="Arial"/>
          <w:b/>
        </w:rPr>
        <w:t>……</w:t>
      </w:r>
    </w:p>
    <w:p w:rsidR="00477F25" w:rsidRDefault="00477F25" w:rsidP="00477F25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5B0669">
        <w:rPr>
          <w:rFonts w:ascii="Arial" w:hAnsi="Arial" w:cs="Arial"/>
          <w:b/>
        </w:rPr>
        <w:t>………</w:t>
      </w:r>
    </w:p>
    <w:p w:rsidR="007A69E2" w:rsidRDefault="007A69E2" w:rsidP="00477F25">
      <w:pPr>
        <w:jc w:val="both"/>
        <w:rPr>
          <w:rFonts w:ascii="Arial" w:hAnsi="Arial" w:cs="Arial"/>
          <w:b/>
        </w:rPr>
      </w:pPr>
    </w:p>
    <w:p w:rsidR="009E792F" w:rsidRDefault="009E792F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Telefon</w:t>
      </w:r>
      <w:r w:rsidR="00D96D19">
        <w:rPr>
          <w:rFonts w:ascii="Arial" w:hAnsi="Arial" w:cs="Arial"/>
          <w:b/>
        </w:rPr>
        <w:t>, e</w:t>
      </w:r>
      <w:r>
        <w:rPr>
          <w:rFonts w:ascii="Arial" w:hAnsi="Arial" w:cs="Arial"/>
          <w:b/>
        </w:rPr>
        <w:t>-mail: ……………………………………………………</w:t>
      </w:r>
      <w:r w:rsidR="00D96D19">
        <w:rPr>
          <w:rFonts w:ascii="Arial" w:hAnsi="Arial" w:cs="Arial"/>
          <w:b/>
        </w:rPr>
        <w:t>……………………………….</w:t>
      </w:r>
    </w:p>
    <w:p w:rsidR="009E792F" w:rsidRPr="00477F25" w:rsidRDefault="009E792F" w:rsidP="00477F25">
      <w:pPr>
        <w:jc w:val="both"/>
        <w:rPr>
          <w:rFonts w:ascii="Arial" w:hAnsi="Arial" w:cs="Arial"/>
          <w:b/>
        </w:rPr>
      </w:pPr>
    </w:p>
    <w:p w:rsidR="007A69E2" w:rsidRDefault="007A69E2" w:rsidP="00477F25">
      <w:pPr>
        <w:jc w:val="both"/>
        <w:rPr>
          <w:rFonts w:ascii="Arial" w:hAnsi="Arial" w:cs="Arial"/>
          <w:b/>
        </w:rPr>
      </w:pPr>
      <w:r w:rsidRPr="007A69E2">
        <w:rPr>
          <w:rFonts w:ascii="Arial" w:hAnsi="Arial" w:cs="Arial"/>
          <w:b/>
          <w:u w:val="single"/>
        </w:rPr>
        <w:t>Čestně prohlašuji</w:t>
      </w:r>
      <w:r>
        <w:rPr>
          <w:rFonts w:ascii="Arial" w:hAnsi="Arial" w:cs="Arial"/>
          <w:b/>
        </w:rPr>
        <w:t>, že v kalendářním roce</w:t>
      </w:r>
      <w:r w:rsidR="000747FF">
        <w:rPr>
          <w:rFonts w:ascii="Arial" w:hAnsi="Arial" w:cs="Arial"/>
          <w:b/>
        </w:rPr>
        <w:t xml:space="preserve">, tj. od </w:t>
      </w:r>
      <w:proofErr w:type="gramStart"/>
      <w:r w:rsidR="000747FF">
        <w:rPr>
          <w:rFonts w:ascii="Arial" w:hAnsi="Arial" w:cs="Arial"/>
          <w:b/>
        </w:rPr>
        <w:t>1.1. do</w:t>
      </w:r>
      <w:proofErr w:type="gramEnd"/>
      <w:r w:rsidR="000747FF">
        <w:rPr>
          <w:rFonts w:ascii="Arial" w:hAnsi="Arial" w:cs="Arial"/>
          <w:b/>
        </w:rPr>
        <w:t xml:space="preserve"> 31.12.</w:t>
      </w:r>
      <w:r>
        <w:rPr>
          <w:rFonts w:ascii="Arial" w:hAnsi="Arial" w:cs="Arial"/>
          <w:b/>
        </w:rPr>
        <w:t xml:space="preserve"> …………</w:t>
      </w:r>
      <w:r w:rsidR="00CB0F97">
        <w:rPr>
          <w:rFonts w:ascii="Arial" w:hAnsi="Arial" w:cs="Arial"/>
          <w:b/>
        </w:rPr>
        <w:t>….</w:t>
      </w:r>
      <w:r>
        <w:rPr>
          <w:rFonts w:ascii="Arial" w:hAnsi="Arial" w:cs="Arial"/>
          <w:b/>
        </w:rPr>
        <w:t xml:space="preserve"> </w:t>
      </w:r>
    </w:p>
    <w:p w:rsidR="00CB46CE" w:rsidRDefault="000E63C3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žiji trvale</w:t>
      </w:r>
      <w:r w:rsidR="007A69E2">
        <w:rPr>
          <w:rFonts w:ascii="Arial" w:hAnsi="Arial" w:cs="Arial"/>
          <w:b/>
        </w:rPr>
        <w:t xml:space="preserve"> mimo území České republiky, a to na adrese: </w:t>
      </w:r>
    </w:p>
    <w:p w:rsidR="007A69E2" w:rsidRDefault="007A69E2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7A69E2" w:rsidRDefault="007A69E2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7A69E2" w:rsidRDefault="007A69E2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0747FF" w:rsidRDefault="000747FF" w:rsidP="00477F25">
      <w:pPr>
        <w:jc w:val="both"/>
        <w:rPr>
          <w:rFonts w:ascii="Arial" w:hAnsi="Arial" w:cs="Arial"/>
          <w:b/>
        </w:rPr>
      </w:pPr>
    </w:p>
    <w:p w:rsidR="00CB46CE" w:rsidRDefault="00CB46CE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Seznam dalších poplatníků, tj. nezletilých </w:t>
      </w:r>
      <w:r w:rsidR="00D8061A">
        <w:rPr>
          <w:rFonts w:ascii="Arial" w:hAnsi="Arial" w:cs="Arial"/>
          <w:b/>
        </w:rPr>
        <w:t>osob</w:t>
      </w:r>
      <w:r w:rsidR="000E63C3">
        <w:rPr>
          <w:rFonts w:ascii="Arial" w:hAnsi="Arial" w:cs="Arial"/>
          <w:b/>
        </w:rPr>
        <w:t>, žijících</w:t>
      </w:r>
      <w:r w:rsidR="00F97923">
        <w:rPr>
          <w:rFonts w:ascii="Arial" w:hAnsi="Arial" w:cs="Arial"/>
          <w:b/>
        </w:rPr>
        <w:t xml:space="preserve"> ve společné domácnosti</w:t>
      </w:r>
      <w:r w:rsidR="000E63C3">
        <w:rPr>
          <w:rFonts w:ascii="Arial" w:hAnsi="Arial" w:cs="Arial"/>
          <w:b/>
        </w:rPr>
        <w:t xml:space="preserve"> mimo území České republiky</w:t>
      </w:r>
      <w:r>
        <w:rPr>
          <w:rFonts w:ascii="Arial" w:hAnsi="Arial" w:cs="Arial"/>
          <w:b/>
        </w:rPr>
        <w:t>:</w:t>
      </w:r>
    </w:p>
    <w:p w:rsidR="00CB46CE" w:rsidRDefault="00CB46CE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CB46CE" w:rsidRPr="00477F25" w:rsidRDefault="00CB46CE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7"/>
      </w:tblGrid>
      <w:tr w:rsidR="00CB46CE" w:rsidRPr="00477F25" w:rsidTr="006971E9">
        <w:tc>
          <w:tcPr>
            <w:tcW w:w="9777" w:type="dxa"/>
          </w:tcPr>
          <w:p w:rsidR="00CB46CE" w:rsidRPr="00477F25" w:rsidRDefault="00477F25" w:rsidP="00537539">
            <w:pPr>
              <w:jc w:val="center"/>
              <w:rPr>
                <w:rFonts w:ascii="Arial" w:hAnsi="Arial" w:cs="Arial"/>
                <w:b/>
              </w:rPr>
            </w:pPr>
            <w:r w:rsidRPr="00477F25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77F25" w:rsidRPr="00477F25" w:rsidRDefault="00477F25" w:rsidP="00477F25">
      <w:pPr>
        <w:jc w:val="both"/>
        <w:rPr>
          <w:rFonts w:ascii="Arial" w:hAnsi="Arial" w:cs="Arial"/>
          <w:b/>
        </w:rPr>
      </w:pPr>
    </w:p>
    <w:p w:rsidR="00D8061A" w:rsidRDefault="00477F25" w:rsidP="0039244D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 xml:space="preserve">Prohlašuji, že </w:t>
      </w:r>
      <w:r w:rsidR="00D8061A">
        <w:rPr>
          <w:rFonts w:ascii="Arial" w:hAnsi="Arial" w:cs="Arial"/>
          <w:b/>
        </w:rPr>
        <w:t xml:space="preserve">veškeré údaje, které jsem uvedl/a, jsou pravdivé a že jsem si vědom/a důsledků v případě nepravdivých nebo neúplných údajů. Dojde-li ke změně uvedených údajů, oznámím tuto změnu do </w:t>
      </w:r>
      <w:r w:rsidR="00BA267D">
        <w:rPr>
          <w:rFonts w:ascii="Arial" w:hAnsi="Arial" w:cs="Arial"/>
          <w:b/>
        </w:rPr>
        <w:t>15</w:t>
      </w:r>
      <w:r w:rsidR="00D8061A">
        <w:rPr>
          <w:rFonts w:ascii="Arial" w:hAnsi="Arial" w:cs="Arial"/>
          <w:b/>
        </w:rPr>
        <w:t xml:space="preserve"> dnů ode dne, kdy nastala. </w:t>
      </w:r>
    </w:p>
    <w:p w:rsidR="00CA21C7" w:rsidRDefault="00CA21C7" w:rsidP="0039244D">
      <w:pPr>
        <w:jc w:val="both"/>
        <w:rPr>
          <w:rFonts w:ascii="Arial" w:hAnsi="Arial" w:cs="Arial"/>
          <w:b/>
        </w:rPr>
      </w:pPr>
    </w:p>
    <w:p w:rsidR="00CA21C7" w:rsidRDefault="00CA21C7" w:rsidP="0039244D">
      <w:pPr>
        <w:jc w:val="both"/>
        <w:rPr>
          <w:rFonts w:ascii="Arial" w:hAnsi="Arial" w:cs="Arial"/>
          <w:b/>
        </w:rPr>
      </w:pPr>
    </w:p>
    <w:p w:rsidR="00D8061A" w:rsidRDefault="00D8061A" w:rsidP="0039244D">
      <w:pPr>
        <w:jc w:val="both"/>
        <w:rPr>
          <w:rFonts w:ascii="Arial" w:hAnsi="Arial" w:cs="Arial"/>
          <w:b/>
        </w:rPr>
      </w:pPr>
    </w:p>
    <w:p w:rsidR="0039244D" w:rsidRDefault="0039244D" w:rsidP="0039244D">
      <w:pPr>
        <w:jc w:val="both"/>
        <w:rPr>
          <w:rFonts w:ascii="Arial" w:hAnsi="Arial" w:cs="Arial"/>
          <w:b/>
        </w:rPr>
      </w:pPr>
    </w:p>
    <w:p w:rsidR="0039244D" w:rsidRDefault="0039244D" w:rsidP="0039244D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Datum: …………………………</w:t>
      </w:r>
      <w:proofErr w:type="gramStart"/>
      <w:r>
        <w:rPr>
          <w:rFonts w:ascii="Arial" w:hAnsi="Arial" w:cs="Arial"/>
          <w:b/>
          <w:szCs w:val="24"/>
        </w:rPr>
        <w:t>…..   Podpis</w:t>
      </w:r>
      <w:proofErr w:type="gramEnd"/>
      <w:r>
        <w:rPr>
          <w:rFonts w:ascii="Arial" w:hAnsi="Arial" w:cs="Arial"/>
          <w:b/>
          <w:szCs w:val="24"/>
        </w:rPr>
        <w:t>: ………………………………………………</w:t>
      </w:r>
      <w:r w:rsidR="009E792F">
        <w:rPr>
          <w:rFonts w:ascii="Arial" w:hAnsi="Arial" w:cs="Arial"/>
          <w:b/>
          <w:szCs w:val="24"/>
        </w:rPr>
        <w:t>……</w:t>
      </w:r>
      <w:r>
        <w:rPr>
          <w:rFonts w:ascii="Arial" w:hAnsi="Arial" w:cs="Arial"/>
          <w:b/>
          <w:szCs w:val="24"/>
        </w:rPr>
        <w:t xml:space="preserve">   </w:t>
      </w:r>
    </w:p>
    <w:p w:rsidR="0039244D" w:rsidRPr="00477F25" w:rsidRDefault="0039244D" w:rsidP="0039244D">
      <w:pPr>
        <w:jc w:val="both"/>
        <w:rPr>
          <w:rFonts w:ascii="Arial" w:hAnsi="Arial" w:cs="Arial"/>
          <w:b/>
        </w:rPr>
      </w:pPr>
    </w:p>
    <w:p w:rsidR="00D8061A" w:rsidRDefault="00477F25" w:rsidP="00477F25">
      <w:r>
        <w:t xml:space="preserve"> </w:t>
      </w:r>
    </w:p>
    <w:p w:rsidR="00537539" w:rsidRDefault="00537539" w:rsidP="00477F25"/>
    <w:sectPr w:rsidR="00537539" w:rsidSect="008749BD">
      <w:footerReference w:type="default" r:id="rId9"/>
      <w:pgSz w:w="11906" w:h="16838"/>
      <w:pgMar w:top="709" w:right="851" w:bottom="1276" w:left="1418" w:header="340" w:footer="4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1DC" w:rsidRDefault="00DC01DC" w:rsidP="00AD26D0">
      <w:pPr>
        <w:spacing w:line="240" w:lineRule="auto"/>
      </w:pPr>
      <w:r>
        <w:separator/>
      </w:r>
    </w:p>
  </w:endnote>
  <w:endnote w:type="continuationSeparator" w:id="0">
    <w:p w:rsidR="00DC01DC" w:rsidRDefault="00DC01D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9E2" w:rsidRDefault="007A69E2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647AAB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647AAB" w:rsidRPr="00E9156E">
      <w:rPr>
        <w:rFonts w:ascii="Arial" w:hAnsi="Arial" w:cs="Arial"/>
        <w:sz w:val="18"/>
        <w:szCs w:val="16"/>
      </w:rPr>
      <w:fldChar w:fldCharType="separate"/>
    </w:r>
    <w:r>
      <w:rPr>
        <w:rFonts w:ascii="Arial" w:hAnsi="Arial" w:cs="Arial"/>
        <w:noProof/>
        <w:sz w:val="18"/>
        <w:szCs w:val="16"/>
      </w:rPr>
      <w:t>2</w:t>
    </w:r>
    <w:r w:rsidR="00647AAB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fldSimple w:instr=" NUMPAGES   \* MERGEFORMAT ">
      <w:r w:rsidR="00CB0F97" w:rsidRPr="00CB0F97">
        <w:rPr>
          <w:rFonts w:ascii="Arial" w:hAnsi="Arial" w:cs="Arial"/>
          <w:noProof/>
          <w:sz w:val="18"/>
          <w:szCs w:val="16"/>
        </w:rPr>
        <w:t>1</w:t>
      </w:r>
    </w:fldSimple>
    <w:r>
      <w:rPr>
        <w:rFonts w:ascii="Arial" w:hAnsi="Arial" w:cs="Arial"/>
        <w:sz w:val="18"/>
        <w:szCs w:val="16"/>
      </w:rPr>
      <w:tab/>
    </w:r>
  </w:p>
  <w:p w:rsidR="007A69E2" w:rsidRDefault="007A69E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1DC" w:rsidRDefault="00DC01DC" w:rsidP="00AD26D0">
      <w:pPr>
        <w:spacing w:line="240" w:lineRule="auto"/>
      </w:pPr>
      <w:r>
        <w:separator/>
      </w:r>
    </w:p>
  </w:footnote>
  <w:footnote w:type="continuationSeparator" w:id="0">
    <w:p w:rsidR="00DC01DC" w:rsidRDefault="00DC01DC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7A8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3D4D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80D50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proofState w:spelling="clean" w:grammar="clean"/>
  <w:attachedTemplate r:id="rId1"/>
  <w:defaultTabStop w:val="737"/>
  <w:hyphenationZone w:val="425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373FD4"/>
    <w:rsid w:val="00000C26"/>
    <w:rsid w:val="00005098"/>
    <w:rsid w:val="000119F7"/>
    <w:rsid w:val="000152A0"/>
    <w:rsid w:val="00016D3A"/>
    <w:rsid w:val="00057726"/>
    <w:rsid w:val="000677E8"/>
    <w:rsid w:val="000747FF"/>
    <w:rsid w:val="00092D7C"/>
    <w:rsid w:val="000A19C3"/>
    <w:rsid w:val="000B0EC0"/>
    <w:rsid w:val="000D54A2"/>
    <w:rsid w:val="000D6816"/>
    <w:rsid w:val="000E63C3"/>
    <w:rsid w:val="00103515"/>
    <w:rsid w:val="00124CD2"/>
    <w:rsid w:val="001363A5"/>
    <w:rsid w:val="001439AE"/>
    <w:rsid w:val="00181A1E"/>
    <w:rsid w:val="001A5EED"/>
    <w:rsid w:val="001B7045"/>
    <w:rsid w:val="001C274B"/>
    <w:rsid w:val="001D0031"/>
    <w:rsid w:val="001D5C70"/>
    <w:rsid w:val="001F1C0A"/>
    <w:rsid w:val="001F262C"/>
    <w:rsid w:val="00200015"/>
    <w:rsid w:val="00211440"/>
    <w:rsid w:val="002115B7"/>
    <w:rsid w:val="00220934"/>
    <w:rsid w:val="00272406"/>
    <w:rsid w:val="00290DE8"/>
    <w:rsid w:val="002A18A9"/>
    <w:rsid w:val="002B594B"/>
    <w:rsid w:val="002C3674"/>
    <w:rsid w:val="002F3A8D"/>
    <w:rsid w:val="00300239"/>
    <w:rsid w:val="00314334"/>
    <w:rsid w:val="003271A8"/>
    <w:rsid w:val="00347916"/>
    <w:rsid w:val="00355A60"/>
    <w:rsid w:val="003614AF"/>
    <w:rsid w:val="00362C65"/>
    <w:rsid w:val="003670F0"/>
    <w:rsid w:val="00373FD4"/>
    <w:rsid w:val="00383816"/>
    <w:rsid w:val="0039244D"/>
    <w:rsid w:val="0039264A"/>
    <w:rsid w:val="00397C51"/>
    <w:rsid w:val="003B6AF5"/>
    <w:rsid w:val="003C39E3"/>
    <w:rsid w:val="003D3078"/>
    <w:rsid w:val="003D3ED0"/>
    <w:rsid w:val="003E0E6E"/>
    <w:rsid w:val="0040375B"/>
    <w:rsid w:val="0041517B"/>
    <w:rsid w:val="00416744"/>
    <w:rsid w:val="00416A5A"/>
    <w:rsid w:val="00417B83"/>
    <w:rsid w:val="00420699"/>
    <w:rsid w:val="00434472"/>
    <w:rsid w:val="00444468"/>
    <w:rsid w:val="004470F0"/>
    <w:rsid w:val="00466349"/>
    <w:rsid w:val="00473A9C"/>
    <w:rsid w:val="00477F25"/>
    <w:rsid w:val="0048017D"/>
    <w:rsid w:val="00485E78"/>
    <w:rsid w:val="004878EC"/>
    <w:rsid w:val="004907AA"/>
    <w:rsid w:val="00493589"/>
    <w:rsid w:val="004945DD"/>
    <w:rsid w:val="004A46F9"/>
    <w:rsid w:val="004B3549"/>
    <w:rsid w:val="004F3B78"/>
    <w:rsid w:val="0050055D"/>
    <w:rsid w:val="00502B9F"/>
    <w:rsid w:val="0050537C"/>
    <w:rsid w:val="00537539"/>
    <w:rsid w:val="00551D96"/>
    <w:rsid w:val="005551F4"/>
    <w:rsid w:val="005901D6"/>
    <w:rsid w:val="00594FC3"/>
    <w:rsid w:val="0059555B"/>
    <w:rsid w:val="005B0669"/>
    <w:rsid w:val="005C727C"/>
    <w:rsid w:val="005D0599"/>
    <w:rsid w:val="005E5083"/>
    <w:rsid w:val="005F44FB"/>
    <w:rsid w:val="006058BB"/>
    <w:rsid w:val="00606613"/>
    <w:rsid w:val="00613D02"/>
    <w:rsid w:val="00647AAB"/>
    <w:rsid w:val="00661F22"/>
    <w:rsid w:val="006971E9"/>
    <w:rsid w:val="006C775B"/>
    <w:rsid w:val="006D09BB"/>
    <w:rsid w:val="006D4D1E"/>
    <w:rsid w:val="006E769F"/>
    <w:rsid w:val="006F0A98"/>
    <w:rsid w:val="006F2B40"/>
    <w:rsid w:val="006F5E00"/>
    <w:rsid w:val="007167CC"/>
    <w:rsid w:val="00733BF0"/>
    <w:rsid w:val="00736115"/>
    <w:rsid w:val="0074462E"/>
    <w:rsid w:val="00767F5F"/>
    <w:rsid w:val="00773AA5"/>
    <w:rsid w:val="00782461"/>
    <w:rsid w:val="00785638"/>
    <w:rsid w:val="007876C3"/>
    <w:rsid w:val="00794C5B"/>
    <w:rsid w:val="007A69E2"/>
    <w:rsid w:val="007C545B"/>
    <w:rsid w:val="007D0BD3"/>
    <w:rsid w:val="007E689E"/>
    <w:rsid w:val="007E7FED"/>
    <w:rsid w:val="008266C3"/>
    <w:rsid w:val="008749BD"/>
    <w:rsid w:val="00875D3A"/>
    <w:rsid w:val="00876F5C"/>
    <w:rsid w:val="008818C2"/>
    <w:rsid w:val="008A53A1"/>
    <w:rsid w:val="008A7D1C"/>
    <w:rsid w:val="008E22E5"/>
    <w:rsid w:val="00910FC8"/>
    <w:rsid w:val="00964567"/>
    <w:rsid w:val="0097330D"/>
    <w:rsid w:val="00981C17"/>
    <w:rsid w:val="009841A4"/>
    <w:rsid w:val="009A585A"/>
    <w:rsid w:val="009D4080"/>
    <w:rsid w:val="009E0AEE"/>
    <w:rsid w:val="009E792F"/>
    <w:rsid w:val="00A2660D"/>
    <w:rsid w:val="00A30A09"/>
    <w:rsid w:val="00A320D8"/>
    <w:rsid w:val="00A446E8"/>
    <w:rsid w:val="00A5115B"/>
    <w:rsid w:val="00AD14CA"/>
    <w:rsid w:val="00AD1F22"/>
    <w:rsid w:val="00AD26D0"/>
    <w:rsid w:val="00AD474C"/>
    <w:rsid w:val="00AD7F3C"/>
    <w:rsid w:val="00AE40FD"/>
    <w:rsid w:val="00AF3306"/>
    <w:rsid w:val="00B033F1"/>
    <w:rsid w:val="00B1344C"/>
    <w:rsid w:val="00B36B22"/>
    <w:rsid w:val="00B41A78"/>
    <w:rsid w:val="00B6012D"/>
    <w:rsid w:val="00B802E8"/>
    <w:rsid w:val="00B80ADE"/>
    <w:rsid w:val="00BA267D"/>
    <w:rsid w:val="00BB71E5"/>
    <w:rsid w:val="00BD0DD4"/>
    <w:rsid w:val="00BD4BCD"/>
    <w:rsid w:val="00BD5641"/>
    <w:rsid w:val="00BD5C68"/>
    <w:rsid w:val="00BF57B7"/>
    <w:rsid w:val="00C07F18"/>
    <w:rsid w:val="00C2779D"/>
    <w:rsid w:val="00C33633"/>
    <w:rsid w:val="00C3507C"/>
    <w:rsid w:val="00C616F0"/>
    <w:rsid w:val="00C74E87"/>
    <w:rsid w:val="00C93BAD"/>
    <w:rsid w:val="00CA21C7"/>
    <w:rsid w:val="00CA4F1F"/>
    <w:rsid w:val="00CB0F97"/>
    <w:rsid w:val="00CB365E"/>
    <w:rsid w:val="00CB39EB"/>
    <w:rsid w:val="00CB46CE"/>
    <w:rsid w:val="00CC7FE7"/>
    <w:rsid w:val="00CE7FFD"/>
    <w:rsid w:val="00CF5004"/>
    <w:rsid w:val="00CF79A2"/>
    <w:rsid w:val="00D14CDA"/>
    <w:rsid w:val="00D35269"/>
    <w:rsid w:val="00D67556"/>
    <w:rsid w:val="00D67B34"/>
    <w:rsid w:val="00D7162F"/>
    <w:rsid w:val="00D8061A"/>
    <w:rsid w:val="00D8388E"/>
    <w:rsid w:val="00D96D19"/>
    <w:rsid w:val="00DC01DC"/>
    <w:rsid w:val="00DD04AA"/>
    <w:rsid w:val="00DF0DA8"/>
    <w:rsid w:val="00DF182F"/>
    <w:rsid w:val="00E066F7"/>
    <w:rsid w:val="00E351A1"/>
    <w:rsid w:val="00E37795"/>
    <w:rsid w:val="00E4451D"/>
    <w:rsid w:val="00E4472D"/>
    <w:rsid w:val="00E54E3F"/>
    <w:rsid w:val="00E55150"/>
    <w:rsid w:val="00E57E79"/>
    <w:rsid w:val="00E66DAB"/>
    <w:rsid w:val="00E80716"/>
    <w:rsid w:val="00E8324B"/>
    <w:rsid w:val="00E9156E"/>
    <w:rsid w:val="00ED4942"/>
    <w:rsid w:val="00ED6120"/>
    <w:rsid w:val="00ED70C4"/>
    <w:rsid w:val="00EE3D5D"/>
    <w:rsid w:val="00EF2040"/>
    <w:rsid w:val="00F1040A"/>
    <w:rsid w:val="00F2173E"/>
    <w:rsid w:val="00F222C2"/>
    <w:rsid w:val="00F26909"/>
    <w:rsid w:val="00F27EB9"/>
    <w:rsid w:val="00F33A3D"/>
    <w:rsid w:val="00F53496"/>
    <w:rsid w:val="00F57460"/>
    <w:rsid w:val="00F718F5"/>
    <w:rsid w:val="00F97923"/>
    <w:rsid w:val="00FB6281"/>
    <w:rsid w:val="00FB6BB9"/>
    <w:rsid w:val="00FC1F2B"/>
    <w:rsid w:val="00FD4CF6"/>
    <w:rsid w:val="00FE345D"/>
    <w:rsid w:val="00FF1ABB"/>
    <w:rsid w:val="00FF5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77F25"/>
    <w:pPr>
      <w:keepNext/>
      <w:spacing w:line="240" w:lineRule="auto"/>
      <w:outlineLvl w:val="0"/>
    </w:pPr>
    <w:rPr>
      <w:rFonts w:eastAsia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77F25"/>
    <w:rPr>
      <w:rFonts w:ascii="Times New Roman" w:eastAsia="Times New Roman" w:hAnsi="Times New Roman"/>
      <w:sz w:val="24"/>
    </w:rPr>
  </w:style>
  <w:style w:type="table" w:styleId="Mkatabulky">
    <w:name w:val="Table Grid"/>
    <w:basedOn w:val="Normlntabulka"/>
    <w:uiPriority w:val="39"/>
    <w:rsid w:val="00CB4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537539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file01\hlavicky\2%20Hlavi&#269;kov&#253;%20pap&#237;r%20M&#218;%20rozhodnut&#237;%20usnese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6C8AE-DD23-41C3-A761-A3B6F7FB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Hlavičkový papír MÚ rozhodnutí usnesení.dotx</Template>
  <TotalTime>57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Marcela Kubíčková</cp:lastModifiedBy>
  <cp:revision>12</cp:revision>
  <cp:lastPrinted>2020-12-23T09:58:00Z</cp:lastPrinted>
  <dcterms:created xsi:type="dcterms:W3CDTF">2021-12-14T09:00:00Z</dcterms:created>
  <dcterms:modified xsi:type="dcterms:W3CDTF">2021-12-29T09:43:00Z</dcterms:modified>
</cp:coreProperties>
</file>