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225F" w14:textId="77777777" w:rsidR="00C93BAD" w:rsidRPr="00470B0F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470B0F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6F11CB77" wp14:editId="18B776EA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470B0F">
        <w:rPr>
          <w:rFonts w:ascii="Arial" w:hAnsi="Arial" w:cs="Arial"/>
          <w:b/>
          <w:szCs w:val="24"/>
        </w:rPr>
        <w:t>MĚST</w:t>
      </w:r>
      <w:r w:rsidR="00416A5A" w:rsidRPr="00470B0F">
        <w:rPr>
          <w:rFonts w:ascii="Arial" w:hAnsi="Arial" w:cs="Arial"/>
          <w:b/>
          <w:szCs w:val="24"/>
        </w:rPr>
        <w:t>SKÝ ÚŘAD</w:t>
      </w:r>
      <w:r w:rsidR="00C93BAD" w:rsidRPr="00470B0F">
        <w:rPr>
          <w:rFonts w:ascii="Arial" w:hAnsi="Arial" w:cs="Arial"/>
          <w:b/>
          <w:szCs w:val="24"/>
        </w:rPr>
        <w:t xml:space="preserve"> KRÁLÍKY</w:t>
      </w:r>
    </w:p>
    <w:p w14:paraId="291F6CFB" w14:textId="77777777" w:rsidR="00C93BAD" w:rsidRPr="00470B0F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470B0F">
        <w:rPr>
          <w:rFonts w:ascii="Arial" w:hAnsi="Arial" w:cs="Arial"/>
          <w:b/>
          <w:szCs w:val="24"/>
        </w:rPr>
        <w:t xml:space="preserve">Odbor </w:t>
      </w:r>
      <w:r w:rsidR="003A7C13" w:rsidRPr="00470B0F">
        <w:rPr>
          <w:rFonts w:ascii="Arial" w:hAnsi="Arial" w:cs="Arial"/>
          <w:b/>
          <w:szCs w:val="24"/>
        </w:rPr>
        <w:t>výstavby a technické správy</w:t>
      </w:r>
    </w:p>
    <w:p w14:paraId="35A4A430" w14:textId="77777777" w:rsidR="00C93BAD" w:rsidRPr="00470B0F" w:rsidRDefault="003A7C13" w:rsidP="00C93BAD">
      <w:pPr>
        <w:ind w:firstLine="993"/>
        <w:rPr>
          <w:rFonts w:ascii="Arial" w:hAnsi="Arial" w:cs="Arial"/>
          <w:szCs w:val="24"/>
        </w:rPr>
      </w:pPr>
      <w:r w:rsidRPr="00470B0F">
        <w:rPr>
          <w:rFonts w:ascii="Arial" w:hAnsi="Arial" w:cs="Arial"/>
          <w:szCs w:val="24"/>
        </w:rPr>
        <w:t>Velké náměstí 5, 561 69 Králíky</w:t>
      </w:r>
    </w:p>
    <w:p w14:paraId="083B9876" w14:textId="77777777" w:rsidR="00ED6120" w:rsidRPr="00470B0F" w:rsidRDefault="0074462E" w:rsidP="00DE0BE5">
      <w:pPr>
        <w:rPr>
          <w:rFonts w:ascii="Arial" w:hAnsi="Arial" w:cs="Arial"/>
          <w:sz w:val="22"/>
          <w:szCs w:val="24"/>
        </w:rPr>
      </w:pPr>
      <w:r w:rsidRPr="00470B0F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59AB06" wp14:editId="7802F1F9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403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7154A43B" w14:textId="77777777" w:rsidR="007E3E3C" w:rsidRPr="00470B0F" w:rsidRDefault="007E3E3C" w:rsidP="007E3E3C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572D6292" w14:textId="77777777" w:rsidR="007E3E3C" w:rsidRPr="007E3E3C" w:rsidRDefault="007E3E3C" w:rsidP="007E3E3C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70B0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ŽÁDOST</w:t>
      </w:r>
      <w:r w:rsidRPr="007E3E3C">
        <w:rPr>
          <w:rFonts w:ascii="Arial" w:eastAsia="Times New Roman" w:hAnsi="Arial" w:cs="Arial"/>
          <w:b/>
          <w:bCs/>
          <w:sz w:val="12"/>
          <w:szCs w:val="12"/>
          <w:lang w:eastAsia="cs-CZ"/>
        </w:rPr>
        <w:t xml:space="preserve">  </w:t>
      </w:r>
    </w:p>
    <w:p w14:paraId="032B4DB0" w14:textId="77777777" w:rsidR="007E3E3C" w:rsidRPr="007E3E3C" w:rsidRDefault="007E3E3C" w:rsidP="007E3E3C">
      <w:pPr>
        <w:keepNext/>
        <w:autoSpaceDE w:val="0"/>
        <w:autoSpaceDN w:val="0"/>
        <w:spacing w:line="240" w:lineRule="auto"/>
        <w:jc w:val="center"/>
        <w:outlineLvl w:val="0"/>
        <w:rPr>
          <w:rFonts w:ascii="Arial" w:eastAsia="Times New Roman" w:hAnsi="Arial" w:cs="Arial"/>
          <w:b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szCs w:val="24"/>
          <w:lang w:eastAsia="cs-CZ"/>
        </w:rPr>
        <w:t>o vydání závazného stanoviska orgánu státní památkové péče</w:t>
      </w:r>
    </w:p>
    <w:p w14:paraId="2F5019D4" w14:textId="77777777" w:rsidR="007E3E3C" w:rsidRPr="007E3E3C" w:rsidRDefault="007E3E3C" w:rsidP="007E3E3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7E3E3C">
        <w:rPr>
          <w:rFonts w:ascii="Arial" w:eastAsia="Times New Roman" w:hAnsi="Arial" w:cs="Arial"/>
          <w:i/>
          <w:sz w:val="22"/>
          <w:lang w:eastAsia="cs-CZ"/>
        </w:rPr>
        <w:t>podle § 14 o</w:t>
      </w:r>
      <w:r w:rsidRPr="00470B0F">
        <w:rPr>
          <w:rFonts w:ascii="Arial" w:eastAsia="Times New Roman" w:hAnsi="Arial" w:cs="Arial"/>
          <w:i/>
          <w:sz w:val="22"/>
          <w:lang w:eastAsia="cs-CZ"/>
        </w:rPr>
        <w:t>dst. 2  zákona č. 20/1987 Sb., v platném znění</w:t>
      </w:r>
    </w:p>
    <w:p w14:paraId="2EFB9909" w14:textId="77777777" w:rsidR="007E3E3C" w:rsidRPr="007E3E3C" w:rsidRDefault="007E3E3C" w:rsidP="007E3E3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052AAF89" w14:textId="77777777" w:rsidR="007E3E3C" w:rsidRPr="007E3E3C" w:rsidRDefault="007E3E3C" w:rsidP="007E3E3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519CD643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Objekt v památkové zóně města Králíky:</w:t>
      </w:r>
    </w:p>
    <w:p w14:paraId="08D4AAB9" w14:textId="77777777" w:rsidR="007E3E3C" w:rsidRPr="007E3E3C" w:rsidRDefault="007E3E3C" w:rsidP="007E3E3C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977"/>
      </w:tblGrid>
      <w:tr w:rsidR="007E3E3C" w:rsidRPr="007E3E3C" w14:paraId="6CEE0D9D" w14:textId="77777777" w:rsidTr="007E3E3C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A641A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 objektu: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08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38D2052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395"/>
        <w:gridCol w:w="2599"/>
        <w:gridCol w:w="1985"/>
      </w:tblGrid>
      <w:tr w:rsidR="007E3E3C" w:rsidRPr="007E3E3C" w14:paraId="01AF184F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1DAD0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Katastrální území: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03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0F32E646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44388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Stavební parc. č.: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BAB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5F765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Pozemková parc. č.: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C9F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431974C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B8BBF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Obec: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810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6EBEC0D8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85FE3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Ulice a čp. / ev.: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05F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6F9117C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3C2094FE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Je-li žadatelem fyzická osoba, budou uvedeny následující údaje:</w:t>
      </w:r>
    </w:p>
    <w:p w14:paraId="4900B109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398"/>
        <w:gridCol w:w="2594"/>
        <w:gridCol w:w="1989"/>
      </w:tblGrid>
      <w:tr w:rsidR="007E3E3C" w:rsidRPr="007E3E3C" w14:paraId="29BE8213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947B2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CC6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9DC48FF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90EED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31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D9924EB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E910F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962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B5FA4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B2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1729FA22" w14:textId="77777777" w:rsidR="007E3E3C" w:rsidRPr="007E3E3C" w:rsidRDefault="007E3E3C" w:rsidP="007E3E3C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406D9BA8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Vlastníci objektu:</w:t>
      </w:r>
    </w:p>
    <w:p w14:paraId="47F94370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398"/>
        <w:gridCol w:w="2594"/>
        <w:gridCol w:w="1989"/>
      </w:tblGrid>
      <w:tr w:rsidR="007E3E3C" w:rsidRPr="007E3E3C" w14:paraId="189A0F14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9CFD7F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AD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3DBF507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412DF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D7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24AA3589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53DE9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1B6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782D9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8C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0D48EAE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398"/>
        <w:gridCol w:w="2594"/>
        <w:gridCol w:w="1989"/>
      </w:tblGrid>
      <w:tr w:rsidR="007E3E3C" w:rsidRPr="007E3E3C" w14:paraId="52A6F2B6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726EB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5E7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78BED42C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BA0C0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A0F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C7C8359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DE9B1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910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9C6A34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58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FC7E1D9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14:paraId="2230069E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Souvisí-li předmět podání s podnikatelskou činností fyzické osoby, budou dále uvedeny následující údaje:</w:t>
      </w:r>
    </w:p>
    <w:p w14:paraId="277AAB80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978"/>
      </w:tblGrid>
      <w:tr w:rsidR="007E3E3C" w:rsidRPr="007E3E3C" w14:paraId="09B0B370" w14:textId="77777777" w:rsidTr="007E3E3C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207A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IČ: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1CF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7E37B71F" w14:textId="77777777" w:rsidTr="007E3E3C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E0728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0A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A790E7B" w14:textId="77777777" w:rsidR="007E3E3C" w:rsidRPr="007E3E3C" w:rsidRDefault="007E3E3C" w:rsidP="007E3E3C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E3E3C">
        <w:rPr>
          <w:rFonts w:ascii="Arial" w:eastAsia="Times New Roman" w:hAnsi="Arial" w:cs="Arial"/>
          <w:i/>
          <w:sz w:val="20"/>
          <w:szCs w:val="20"/>
          <w:lang w:eastAsia="cs-CZ"/>
        </w:rPr>
        <w:t>Adresa zapsaná v obchodním rejstříku jako místo podnikání (nebo v jiné zákonem upravené evidenci)</w:t>
      </w:r>
    </w:p>
    <w:p w14:paraId="512D6604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55AF7F6B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Je-li žadatelem právnická osoba, budou uvedeny následující údaje:</w:t>
      </w:r>
    </w:p>
    <w:p w14:paraId="48B80F27" w14:textId="77777777" w:rsidR="007E3E3C" w:rsidRPr="007E3E3C" w:rsidRDefault="007E3E3C" w:rsidP="007E3E3C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396"/>
        <w:gridCol w:w="2593"/>
        <w:gridCol w:w="1987"/>
      </w:tblGrid>
      <w:tr w:rsidR="007E3E3C" w:rsidRPr="007E3E3C" w14:paraId="62CD01B4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2A187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4F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72970669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732C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IČ: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D4B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340A7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BA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BBE4EA1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DDD27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 sídla: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334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7AF7E63E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DB66A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Doručovací adresa: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11A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1348C9AB" w14:textId="77777777" w:rsidR="007E3E3C" w:rsidRPr="007E3E3C" w:rsidRDefault="007E3E3C" w:rsidP="007E3E3C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E3E3C">
        <w:rPr>
          <w:rFonts w:ascii="Arial" w:eastAsia="Times New Roman" w:hAnsi="Arial" w:cs="Arial"/>
          <w:i/>
          <w:sz w:val="20"/>
          <w:szCs w:val="20"/>
          <w:lang w:eastAsia="cs-CZ"/>
        </w:rPr>
        <w:t>Doručovací adresa (pokud je odlišná od místa trvalého pobytu, podnikání či sídla)</w:t>
      </w:r>
    </w:p>
    <w:p w14:paraId="6A6D6362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018AA4A3" w14:textId="77777777" w:rsidR="007E3E3C" w:rsidRPr="00470B0F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EDAA242" w14:textId="77777777" w:rsidR="007E3E3C" w:rsidRPr="00470B0F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48F9BC9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74586334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lastRenderedPageBreak/>
        <w:t>Správce, resp. uživatel</w:t>
      </w:r>
      <w:r w:rsidRPr="007E3E3C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7DE2C563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7E3E3C" w:rsidRPr="007E3E3C" w14:paraId="0C6CD8D5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BB5EC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BCD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2507EDDE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C70A7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69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265D231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3D146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449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73D5A25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37B82E0F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 w:val="12"/>
          <w:szCs w:val="12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Zplnomocněná osoba:</w:t>
      </w:r>
    </w:p>
    <w:p w14:paraId="2FCBCF84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7E3E3C" w:rsidRPr="007E3E3C" w14:paraId="5AFD08A7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E4BB2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2DA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09D6A6F0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41D63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FD3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CF7E13C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CF0B4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435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C889935" w14:textId="77777777" w:rsidR="007E3E3C" w:rsidRPr="007E3E3C" w:rsidRDefault="007E3E3C" w:rsidP="007E3E3C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E3E3C">
        <w:rPr>
          <w:rFonts w:ascii="Arial" w:eastAsia="Times New Roman" w:hAnsi="Arial" w:cs="Arial"/>
          <w:i/>
          <w:sz w:val="20"/>
          <w:szCs w:val="20"/>
          <w:lang w:eastAsia="cs-CZ"/>
        </w:rPr>
        <w:t>Zplnomocnění doložit písemnou plnou mocí nebo ústně do protokolu</w:t>
      </w:r>
    </w:p>
    <w:p w14:paraId="7F6A5AFF" w14:textId="77777777" w:rsidR="007E3E3C" w:rsidRPr="007E3E3C" w:rsidRDefault="007E3E3C" w:rsidP="007E3E3C">
      <w:pPr>
        <w:autoSpaceDE w:val="0"/>
        <w:autoSpaceDN w:val="0"/>
        <w:spacing w:line="240" w:lineRule="auto"/>
        <w:ind w:left="3540"/>
        <w:rPr>
          <w:rFonts w:ascii="Arial" w:eastAsia="Times New Roman" w:hAnsi="Arial" w:cs="Arial"/>
          <w:szCs w:val="24"/>
          <w:lang w:eastAsia="cs-CZ"/>
        </w:rPr>
      </w:pPr>
    </w:p>
    <w:p w14:paraId="2E31D330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Investor</w:t>
      </w:r>
      <w:r w:rsidRPr="007E3E3C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487F974D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7E3E3C" w:rsidRPr="007E3E3C" w14:paraId="252765FE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DC4E0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08F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ED9E9BA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808ED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E6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2D209E9A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E849A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7A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771537C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319C9836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Projektant</w:t>
      </w:r>
      <w:r w:rsidRPr="007E3E3C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5F881320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7E3E3C" w:rsidRPr="007E3E3C" w14:paraId="64D31676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52A5B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375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FE07313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119D4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D87F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0A521532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AB925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54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A03CED2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4F2215D8" w14:textId="5581AE36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 xml:space="preserve">Popis současného stavu </w:t>
      </w:r>
      <w:r w:rsidR="00EF5E92">
        <w:rPr>
          <w:rFonts w:ascii="Arial" w:hAnsi="Arial" w:cs="Arial"/>
          <w:b/>
          <w:bCs/>
          <w:sz w:val="22"/>
          <w:szCs w:val="24"/>
        </w:rPr>
        <w:t>objektu</w:t>
      </w:r>
      <w:r w:rsidRPr="007E3E3C">
        <w:rPr>
          <w:rFonts w:ascii="Arial" w:hAnsi="Arial" w:cs="Arial"/>
          <w:b/>
          <w:bCs/>
          <w:sz w:val="22"/>
          <w:szCs w:val="24"/>
        </w:rPr>
        <w:t xml:space="preserve"> s uvedením závad:</w:t>
      </w:r>
    </w:p>
    <w:p w14:paraId="69ACEB37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E3E3C" w:rsidRPr="007E3E3C" w14:paraId="0BA85AC6" w14:textId="77777777" w:rsidTr="005F1F47">
        <w:trPr>
          <w:trHeight w:val="2002"/>
        </w:trPr>
        <w:tc>
          <w:tcPr>
            <w:tcW w:w="9639" w:type="dxa"/>
            <w:shd w:val="clear" w:color="auto" w:fill="auto"/>
          </w:tcPr>
          <w:p w14:paraId="29C87E77" w14:textId="77777777" w:rsidR="007E3E3C" w:rsidRPr="007E3E3C" w:rsidRDefault="007E3E3C" w:rsidP="007E3E3C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54AF129A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5B699262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7E3E3C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7C219DC7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E3E3C" w:rsidRPr="007E3E3C" w14:paraId="3E4FD282" w14:textId="77777777" w:rsidTr="005F1F47">
        <w:trPr>
          <w:trHeight w:val="2114"/>
        </w:trPr>
        <w:tc>
          <w:tcPr>
            <w:tcW w:w="9639" w:type="dxa"/>
            <w:shd w:val="clear" w:color="auto" w:fill="auto"/>
          </w:tcPr>
          <w:p w14:paraId="30AED5E0" w14:textId="77777777" w:rsidR="007E3E3C" w:rsidRPr="007E3E3C" w:rsidRDefault="007E3E3C" w:rsidP="007E3E3C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174BA0CB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4B643DDF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>Doložení vlastnictví</w:t>
      </w:r>
      <w:r w:rsidRPr="007E3E3C">
        <w:rPr>
          <w:rFonts w:ascii="Arial" w:hAnsi="Arial" w:cs="Arial"/>
          <w:sz w:val="22"/>
          <w:szCs w:val="24"/>
        </w:rPr>
        <w:t xml:space="preserve">  (nabývací listiny, výpis z LV atd.): ……………………………………………</w:t>
      </w:r>
    </w:p>
    <w:p w14:paraId="5FA681B5" w14:textId="77777777" w:rsidR="007E3E3C" w:rsidRPr="007E3E3C" w:rsidRDefault="007E3E3C" w:rsidP="007E3E3C">
      <w:pPr>
        <w:tabs>
          <w:tab w:val="left" w:pos="1440"/>
        </w:tabs>
        <w:ind w:left="360"/>
        <w:rPr>
          <w:rFonts w:ascii="Arial" w:hAnsi="Arial" w:cs="Arial"/>
          <w:sz w:val="22"/>
          <w:szCs w:val="24"/>
        </w:rPr>
      </w:pPr>
    </w:p>
    <w:p w14:paraId="11CAD399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7E3E3C">
        <w:rPr>
          <w:rFonts w:ascii="Arial" w:hAnsi="Arial" w:cs="Arial"/>
          <w:bCs/>
          <w:sz w:val="22"/>
          <w:szCs w:val="24"/>
        </w:rPr>
        <w:t xml:space="preserve"> ……………………………………………..</w:t>
      </w:r>
    </w:p>
    <w:p w14:paraId="2D245C11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66ECB697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2225A476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sz w:val="22"/>
          <w:szCs w:val="24"/>
        </w:rPr>
        <w:t xml:space="preserve">Dne …………………………V ………………………………..             …………………………………….      </w:t>
      </w:r>
    </w:p>
    <w:p w14:paraId="19230209" w14:textId="77777777" w:rsidR="00DE0BE5" w:rsidRPr="00470B0F" w:rsidRDefault="007E3E3C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sz w:val="22"/>
          <w:szCs w:val="24"/>
        </w:rPr>
        <w:t xml:space="preserve">       </w:t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  <w:t xml:space="preserve">        Podpis žadatele</w:t>
      </w:r>
    </w:p>
    <w:sectPr w:rsidR="00DE0BE5" w:rsidRPr="00470B0F" w:rsidSect="00CF4A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E882A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5B632C57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7FE5" w14:textId="77777777" w:rsidR="00D44240" w:rsidRDefault="00D4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5D36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2D1B07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2D1B07">
      <w:rPr>
        <w:rFonts w:ascii="Arial" w:hAnsi="Arial" w:cs="Arial"/>
        <w:noProof/>
        <w:sz w:val="18"/>
        <w:szCs w:val="16"/>
      </w:rPr>
      <w:t>2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26E2AF72" w14:textId="77777777" w:rsidR="00AD26D0" w:rsidRDefault="00AD26D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D85CF" w14:textId="65ABBA74" w:rsidR="00CF4ABD" w:rsidRPr="009F4C32" w:rsidRDefault="00CF4ABD" w:rsidP="00CF4ABD">
    <w:pPr>
      <w:pStyle w:val="Zpat"/>
      <w:tabs>
        <w:tab w:val="clear" w:pos="4536"/>
        <w:tab w:val="clear" w:pos="9072"/>
        <w:tab w:val="left" w:pos="6946"/>
        <w:tab w:val="right" w:pos="9639"/>
      </w:tabs>
      <w:rPr>
        <w:rFonts w:ascii="Arial" w:hAnsi="Arial" w:cs="Arial"/>
        <w:sz w:val="16"/>
        <w:szCs w:val="16"/>
      </w:rPr>
    </w:pPr>
    <w:r w:rsidRPr="009F4C32">
      <w:rPr>
        <w:rFonts w:ascii="Arial" w:hAnsi="Arial" w:cs="Arial"/>
        <w:noProof/>
        <w:lang w:eastAsia="cs-CZ"/>
      </w:rPr>
      <w:drawing>
        <wp:anchor distT="0" distB="0" distL="114300" distR="114300" simplePos="0" relativeHeight="251659264" behindDoc="0" locked="0" layoutInCell="0" allowOverlap="1" wp14:anchorId="5F93484E" wp14:editId="3049CBBA">
          <wp:simplePos x="0" y="0"/>
          <wp:positionH relativeFrom="column">
            <wp:posOffset>3648075</wp:posOffset>
          </wp:positionH>
          <wp:positionV relativeFrom="page">
            <wp:posOffset>10029190</wp:posOffset>
          </wp:positionV>
          <wp:extent cx="419100" cy="410845"/>
          <wp:effectExtent l="0" t="0" r="0" b="8255"/>
          <wp:wrapNone/>
          <wp:docPr id="1" name="obrázek 7" descr="iso9001_en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iso9001_en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0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6"/>
        <w:szCs w:val="16"/>
        <w:lang w:eastAsia="cs-CZ"/>
      </w:rPr>
      <w:drawing>
        <wp:anchor distT="0" distB="0" distL="114300" distR="114300" simplePos="0" relativeHeight="251661312" behindDoc="0" locked="0" layoutInCell="1" allowOverlap="1" wp14:anchorId="1A196DEC" wp14:editId="5C9AB7EC">
          <wp:simplePos x="0" y="0"/>
          <wp:positionH relativeFrom="column">
            <wp:posOffset>4131310</wp:posOffset>
          </wp:positionH>
          <wp:positionV relativeFrom="paragraph">
            <wp:posOffset>19685</wp:posOffset>
          </wp:positionV>
          <wp:extent cx="453390" cy="453390"/>
          <wp:effectExtent l="0" t="0" r="3810" b="381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8EB3A0" wp14:editId="1B8DC144">
              <wp:simplePos x="0" y="0"/>
              <wp:positionH relativeFrom="column">
                <wp:posOffset>-5080</wp:posOffset>
              </wp:positionH>
              <wp:positionV relativeFrom="paragraph">
                <wp:posOffset>-69532</wp:posOffset>
              </wp:positionV>
              <wp:extent cx="6105525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72295F" id="Přímá spojnice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-5.45pt" to="480.35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" strokecolor="black [3200]" strokeweight="1pt">
              <v:stroke joinstyle="miter"/>
            </v:line>
          </w:pict>
        </mc:Fallback>
      </mc:AlternateContent>
    </w:r>
    <w:r w:rsidRPr="009F4C32">
      <w:rPr>
        <w:rFonts w:ascii="Arial" w:hAnsi="Arial" w:cs="Arial"/>
        <w:sz w:val="16"/>
        <w:szCs w:val="16"/>
      </w:rPr>
      <w:t>Sídlo: Velké náměstí 5, 561 69 Králíky; tel.: 465 670 </w:t>
    </w:r>
    <w:r w:rsidR="00D44240">
      <w:rPr>
        <w:rFonts w:ascii="Arial" w:hAnsi="Arial" w:cs="Arial"/>
        <w:sz w:val="16"/>
        <w:szCs w:val="16"/>
      </w:rPr>
      <w:t>8</w:t>
    </w:r>
    <w:r w:rsidRPr="009F4C32">
      <w:rPr>
        <w:rFonts w:ascii="Arial" w:hAnsi="Arial" w:cs="Arial"/>
        <w:sz w:val="16"/>
        <w:szCs w:val="16"/>
      </w:rPr>
      <w:t>01; fax: 465 631 321</w:t>
    </w:r>
    <w:r w:rsidRPr="009F4C32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 w:rsidRPr="001C6FC5">
      <w:rPr>
        <w:rFonts w:ascii="Arial" w:hAnsi="Arial" w:cs="Arial"/>
        <w:sz w:val="16"/>
        <w:szCs w:val="16"/>
      </w:rPr>
      <w:t>el. podatelna:</w:t>
    </w:r>
    <w:r w:rsidRPr="00760383">
      <w:rPr>
        <w:rFonts w:ascii="Arial" w:hAnsi="Arial" w:cs="Arial"/>
        <w:sz w:val="16"/>
        <w:szCs w:val="16"/>
      </w:rPr>
      <w:t xml:space="preserve"> </w:t>
    </w:r>
    <w:hyperlink r:id="rId3" w:history="1">
      <w:r w:rsidRPr="00760383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kraliky@kraliky.eu</w:t>
      </w:r>
    </w:hyperlink>
  </w:p>
  <w:p w14:paraId="7FE33A13" w14:textId="77777777" w:rsidR="00CF4ABD" w:rsidRPr="009F4C32" w:rsidRDefault="00CF4ABD" w:rsidP="00CF4ABD">
    <w:pPr>
      <w:pStyle w:val="Zpat"/>
      <w:tabs>
        <w:tab w:val="clear" w:pos="4536"/>
        <w:tab w:val="clear" w:pos="9072"/>
        <w:tab w:val="right" w:pos="9639"/>
      </w:tabs>
      <w:rPr>
        <w:rFonts w:ascii="Arial" w:hAnsi="Arial" w:cs="Arial"/>
        <w:sz w:val="16"/>
        <w:szCs w:val="16"/>
      </w:rPr>
    </w:pPr>
    <w:r w:rsidRPr="009F4C32">
      <w:rPr>
        <w:rFonts w:ascii="Arial" w:hAnsi="Arial" w:cs="Arial"/>
        <w:sz w:val="16"/>
        <w:szCs w:val="16"/>
      </w:rPr>
      <w:t>DIČ: CZ00279072</w:t>
    </w:r>
    <w:r>
      <w:rPr>
        <w:rFonts w:ascii="Arial" w:hAnsi="Arial" w:cs="Arial"/>
        <w:sz w:val="16"/>
        <w:szCs w:val="16"/>
      </w:rPr>
      <w:t xml:space="preserve">      </w:t>
    </w:r>
    <w:r w:rsidRPr="009F4C32">
      <w:rPr>
        <w:rFonts w:ascii="Arial" w:hAnsi="Arial" w:cs="Arial"/>
        <w:sz w:val="16"/>
        <w:szCs w:val="16"/>
      </w:rPr>
      <w:t>IČ: 00279072</w:t>
    </w:r>
    <w:r w:rsidRPr="00023138">
      <w:rPr>
        <w:rFonts w:ascii="Arial" w:hAnsi="Arial" w:cs="Arial"/>
        <w:bCs/>
        <w:sz w:val="16"/>
        <w:szCs w:val="16"/>
      </w:rPr>
      <w:t xml:space="preserve"> </w:t>
    </w:r>
    <w:r>
      <w:rPr>
        <w:rFonts w:ascii="Arial" w:hAnsi="Arial" w:cs="Arial"/>
        <w:bCs/>
        <w:sz w:val="16"/>
        <w:szCs w:val="16"/>
      </w:rPr>
      <w:tab/>
    </w:r>
    <w:r w:rsidRPr="009F4C32">
      <w:rPr>
        <w:rFonts w:ascii="Arial" w:hAnsi="Arial" w:cs="Arial"/>
        <w:bCs/>
        <w:sz w:val="16"/>
        <w:szCs w:val="16"/>
      </w:rPr>
      <w:t>ID datové schránky:</w:t>
    </w:r>
    <w:r w:rsidRPr="009F4C32">
      <w:rPr>
        <w:rFonts w:ascii="Arial" w:hAnsi="Arial" w:cs="Arial"/>
        <w:sz w:val="16"/>
        <w:szCs w:val="16"/>
      </w:rPr>
      <w:t xml:space="preserve"> kf6btex</w:t>
    </w:r>
    <w:r>
      <w:rPr>
        <w:rFonts w:ascii="Arial" w:hAnsi="Arial" w:cs="Arial"/>
        <w:sz w:val="16"/>
        <w:szCs w:val="16"/>
      </w:rPr>
      <w:br/>
    </w:r>
    <w:r w:rsidRPr="009F4C32">
      <w:rPr>
        <w:rFonts w:ascii="Arial" w:hAnsi="Arial" w:cs="Arial"/>
        <w:sz w:val="16"/>
        <w:szCs w:val="16"/>
      </w:rPr>
      <w:t>Město Králíky je držitelem certifikátu kvality dle normy ISO 9001:20</w:t>
    </w:r>
    <w:r>
      <w:rPr>
        <w:rFonts w:ascii="Arial" w:hAnsi="Arial" w:cs="Arial"/>
        <w:sz w:val="16"/>
        <w:szCs w:val="16"/>
      </w:rPr>
      <w:t>15</w:t>
    </w:r>
    <w:r w:rsidRPr="009F4C32">
      <w:rPr>
        <w:rFonts w:ascii="Arial" w:hAnsi="Arial" w:cs="Arial"/>
        <w:sz w:val="16"/>
        <w:szCs w:val="16"/>
      </w:rPr>
      <w:tab/>
    </w:r>
    <w:hyperlink r:id="rId4" w:history="1">
      <w:r w:rsidRPr="00760383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www.kraliky.eu</w:t>
      </w:r>
    </w:hyperlink>
    <w:r>
      <w:rPr>
        <w:rStyle w:val="Hypertextovodkaz"/>
        <w:rFonts w:ascii="Arial" w:hAnsi="Arial" w:cs="Arial"/>
        <w:color w:val="auto"/>
        <w:sz w:val="16"/>
        <w:szCs w:val="16"/>
        <w:u w:val="none"/>
      </w:rPr>
      <w:br/>
    </w:r>
    <w:r w:rsidRPr="00203F88">
      <w:rPr>
        <w:rFonts w:ascii="Arial" w:hAnsi="Arial" w:cs="Arial"/>
        <w:sz w:val="16"/>
        <w:szCs w:val="16"/>
      </w:rPr>
      <w:t xml:space="preserve">a certifikátu systému managementu organizace dle normy </w:t>
    </w:r>
    <w:r>
      <w:rPr>
        <w:rFonts w:ascii="Arial" w:hAnsi="Arial" w:cs="Arial"/>
        <w:sz w:val="16"/>
        <w:szCs w:val="16"/>
      </w:rPr>
      <w:t>ISO/IEC 27001:20</w:t>
    </w:r>
    <w:r w:rsidR="000F212A">
      <w:rPr>
        <w:rFonts w:ascii="Arial" w:hAnsi="Arial" w:cs="Arial"/>
        <w:sz w:val="16"/>
        <w:szCs w:val="16"/>
      </w:rPr>
      <w:t>13</w:t>
    </w:r>
  </w:p>
  <w:p w14:paraId="4B37EFFA" w14:textId="77777777" w:rsidR="00181A1E" w:rsidRPr="00CF4ABD" w:rsidRDefault="00181A1E" w:rsidP="00CF4A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9D3C5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3C04A1DE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3B4" w14:textId="77777777" w:rsidR="00D44240" w:rsidRDefault="00D442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3B53" w14:textId="77777777" w:rsidR="00D44240" w:rsidRDefault="00D442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DF3D" w14:textId="77777777" w:rsidR="00D44240" w:rsidRDefault="00D442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18550479">
    <w:abstractNumId w:val="1"/>
  </w:num>
  <w:num w:numId="2" w16cid:durableId="1870029544">
    <w:abstractNumId w:val="2"/>
  </w:num>
  <w:num w:numId="3" w16cid:durableId="369034850">
    <w:abstractNumId w:val="0"/>
  </w:num>
  <w:num w:numId="4" w16cid:durableId="12950674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3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C13"/>
    <w:rsid w:val="00000C26"/>
    <w:rsid w:val="00016D3A"/>
    <w:rsid w:val="00057726"/>
    <w:rsid w:val="000A19C3"/>
    <w:rsid w:val="000F212A"/>
    <w:rsid w:val="00103515"/>
    <w:rsid w:val="00124CD2"/>
    <w:rsid w:val="001439AE"/>
    <w:rsid w:val="00181A1E"/>
    <w:rsid w:val="001A5EED"/>
    <w:rsid w:val="001C274B"/>
    <w:rsid w:val="001F262C"/>
    <w:rsid w:val="00211440"/>
    <w:rsid w:val="00220934"/>
    <w:rsid w:val="00290DE8"/>
    <w:rsid w:val="002A18A9"/>
    <w:rsid w:val="002B594B"/>
    <w:rsid w:val="002D1B07"/>
    <w:rsid w:val="00300239"/>
    <w:rsid w:val="00314334"/>
    <w:rsid w:val="00347916"/>
    <w:rsid w:val="003670F0"/>
    <w:rsid w:val="0039264A"/>
    <w:rsid w:val="00397C51"/>
    <w:rsid w:val="003A7C13"/>
    <w:rsid w:val="003D3ED0"/>
    <w:rsid w:val="003E0E6E"/>
    <w:rsid w:val="0040375B"/>
    <w:rsid w:val="00416A5A"/>
    <w:rsid w:val="00434472"/>
    <w:rsid w:val="00444468"/>
    <w:rsid w:val="00470B0F"/>
    <w:rsid w:val="00473A9C"/>
    <w:rsid w:val="00493589"/>
    <w:rsid w:val="004945DD"/>
    <w:rsid w:val="00594FC3"/>
    <w:rsid w:val="0059555B"/>
    <w:rsid w:val="005A3DAA"/>
    <w:rsid w:val="005C727C"/>
    <w:rsid w:val="005D0599"/>
    <w:rsid w:val="006D4D1E"/>
    <w:rsid w:val="006F2B40"/>
    <w:rsid w:val="0074462E"/>
    <w:rsid w:val="00773AA5"/>
    <w:rsid w:val="00785638"/>
    <w:rsid w:val="007C458C"/>
    <w:rsid w:val="007E3E3C"/>
    <w:rsid w:val="008266C3"/>
    <w:rsid w:val="008749BD"/>
    <w:rsid w:val="008818C2"/>
    <w:rsid w:val="00910FC8"/>
    <w:rsid w:val="0097330D"/>
    <w:rsid w:val="009E0AEE"/>
    <w:rsid w:val="00A30A09"/>
    <w:rsid w:val="00A320D8"/>
    <w:rsid w:val="00AD26D0"/>
    <w:rsid w:val="00AD474C"/>
    <w:rsid w:val="00AD7F3C"/>
    <w:rsid w:val="00B1344C"/>
    <w:rsid w:val="00B41A78"/>
    <w:rsid w:val="00B802E8"/>
    <w:rsid w:val="00B80ADE"/>
    <w:rsid w:val="00B811F2"/>
    <w:rsid w:val="00BD4BCD"/>
    <w:rsid w:val="00BF57B7"/>
    <w:rsid w:val="00C33633"/>
    <w:rsid w:val="00C3507C"/>
    <w:rsid w:val="00C93BAD"/>
    <w:rsid w:val="00CA4F1F"/>
    <w:rsid w:val="00CF4ABD"/>
    <w:rsid w:val="00CF79A2"/>
    <w:rsid w:val="00D14CDA"/>
    <w:rsid w:val="00D35269"/>
    <w:rsid w:val="00D44240"/>
    <w:rsid w:val="00D67B34"/>
    <w:rsid w:val="00D8388E"/>
    <w:rsid w:val="00D86838"/>
    <w:rsid w:val="00DD04AA"/>
    <w:rsid w:val="00DE0BE5"/>
    <w:rsid w:val="00E351A1"/>
    <w:rsid w:val="00E55150"/>
    <w:rsid w:val="00E57E79"/>
    <w:rsid w:val="00E80716"/>
    <w:rsid w:val="00E9156E"/>
    <w:rsid w:val="00ED6120"/>
    <w:rsid w:val="00ED70C4"/>
    <w:rsid w:val="00EF2040"/>
    <w:rsid w:val="00EF5E92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CEF350"/>
  <w15:docId w15:val="{688EC38A-7E4C-4AE2-98A6-1AEBAF2F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E3E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E3E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E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kraliky@kraliky.eu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kraliky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28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Chudá Lucie</cp:lastModifiedBy>
  <cp:revision>8</cp:revision>
  <cp:lastPrinted>2021-10-08T07:14:00Z</cp:lastPrinted>
  <dcterms:created xsi:type="dcterms:W3CDTF">2021-10-07T12:05:00Z</dcterms:created>
  <dcterms:modified xsi:type="dcterms:W3CDTF">2022-04-19T10:09:00Z</dcterms:modified>
</cp:coreProperties>
</file>