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9FCE4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28914BEF" wp14:editId="691ACEB0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3A47C066" w14:textId="77777777" w:rsidR="00C93BAD" w:rsidRPr="002B594B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szCs w:val="24"/>
        </w:rPr>
        <w:t xml:space="preserve">Odbor </w:t>
      </w:r>
      <w:r w:rsidR="003A7C13">
        <w:rPr>
          <w:rFonts w:ascii="Arial" w:hAnsi="Arial" w:cs="Arial"/>
          <w:b/>
          <w:szCs w:val="24"/>
        </w:rPr>
        <w:t>výstavby a technické správy</w:t>
      </w:r>
    </w:p>
    <w:p w14:paraId="6DACCF69" w14:textId="77777777" w:rsidR="00C93BAD" w:rsidRPr="002B594B" w:rsidRDefault="003A7C13" w:rsidP="00C93BAD">
      <w:pPr>
        <w:ind w:firstLine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Velké náměstí 5, 561 69 Králíky</w:t>
      </w:r>
    </w:p>
    <w:p w14:paraId="199DDE7E" w14:textId="77777777" w:rsidR="00ED6120" w:rsidRDefault="0074462E" w:rsidP="00DE0BE5">
      <w:pPr>
        <w:rPr>
          <w:rFonts w:ascii="Arial" w:hAnsi="Arial" w:cs="Arial"/>
          <w:sz w:val="22"/>
          <w:szCs w:val="24"/>
        </w:rPr>
      </w:pPr>
      <w:r w:rsidRPr="002B594B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781EFD" wp14:editId="4F499CB6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55E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586D3840" w14:textId="77777777" w:rsidR="00E84606" w:rsidRDefault="00E84606" w:rsidP="00E84606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7113DD18" w14:textId="77777777" w:rsidR="00305BC7" w:rsidRPr="00E84606" w:rsidRDefault="0005246F" w:rsidP="00305BC7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ŽÁDOST</w:t>
      </w:r>
    </w:p>
    <w:p w14:paraId="2215C680" w14:textId="77777777" w:rsidR="00E84606" w:rsidRPr="00E84606" w:rsidRDefault="00E84606" w:rsidP="00E84606">
      <w:pPr>
        <w:keepNext/>
        <w:autoSpaceDE w:val="0"/>
        <w:autoSpaceDN w:val="0"/>
        <w:spacing w:line="240" w:lineRule="auto"/>
        <w:jc w:val="center"/>
        <w:outlineLvl w:val="0"/>
        <w:rPr>
          <w:rFonts w:ascii="Arial" w:eastAsia="Times New Roman" w:hAnsi="Arial" w:cs="Arial"/>
          <w:b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szCs w:val="24"/>
          <w:lang w:eastAsia="cs-CZ"/>
        </w:rPr>
        <w:t>o vydání závazného stanoviska orgánu státní památkové péče</w:t>
      </w:r>
    </w:p>
    <w:p w14:paraId="386CDBD1" w14:textId="77777777" w:rsidR="00E84606" w:rsidRPr="00E84606" w:rsidRDefault="00E84606" w:rsidP="00E8460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E84606">
        <w:rPr>
          <w:rFonts w:ascii="Arial" w:eastAsia="Times New Roman" w:hAnsi="Arial" w:cs="Arial"/>
          <w:i/>
          <w:sz w:val="22"/>
          <w:lang w:eastAsia="cs-CZ"/>
        </w:rPr>
        <w:t>podle § 14 odst. </w:t>
      </w:r>
      <w:proofErr w:type="gramStart"/>
      <w:r w:rsidRPr="00E84606">
        <w:rPr>
          <w:rFonts w:ascii="Arial" w:eastAsia="Times New Roman" w:hAnsi="Arial" w:cs="Arial"/>
          <w:i/>
          <w:sz w:val="22"/>
          <w:lang w:eastAsia="cs-CZ"/>
        </w:rPr>
        <w:t>1  zákona</w:t>
      </w:r>
      <w:proofErr w:type="gramEnd"/>
      <w:r w:rsidRPr="00E84606">
        <w:rPr>
          <w:rFonts w:ascii="Arial" w:eastAsia="Times New Roman" w:hAnsi="Arial" w:cs="Arial"/>
          <w:i/>
          <w:sz w:val="22"/>
          <w:lang w:eastAsia="cs-CZ"/>
        </w:rPr>
        <w:t xml:space="preserve"> č. 20/1987 Sb., </w:t>
      </w:r>
      <w:r w:rsidR="0084625B">
        <w:rPr>
          <w:rFonts w:ascii="Arial" w:eastAsia="Times New Roman" w:hAnsi="Arial" w:cs="Arial"/>
          <w:i/>
          <w:sz w:val="22"/>
          <w:lang w:eastAsia="cs-CZ"/>
        </w:rPr>
        <w:t>v platném znění</w:t>
      </w:r>
    </w:p>
    <w:p w14:paraId="4339A70F" w14:textId="77777777" w:rsidR="00E84606" w:rsidRPr="00E84606" w:rsidRDefault="00E84606" w:rsidP="00E8460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E84606">
        <w:rPr>
          <w:rFonts w:ascii="Arial" w:eastAsia="Times New Roman" w:hAnsi="Arial" w:cs="Arial"/>
          <w:i/>
          <w:sz w:val="22"/>
          <w:lang w:eastAsia="cs-CZ"/>
        </w:rPr>
        <w:t>a § 10 odst. 2 vyhlášky č. 66/1988 Sb., v platném znění</w:t>
      </w:r>
    </w:p>
    <w:p w14:paraId="15CAC4E4" w14:textId="77777777" w:rsidR="00E84606" w:rsidRPr="00E84606" w:rsidRDefault="00E84606" w:rsidP="00E8460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1EF01B86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Údaje o kulturní památce:</w:t>
      </w:r>
    </w:p>
    <w:p w14:paraId="7C5C9C19" w14:textId="77777777" w:rsidR="00E84606" w:rsidRPr="00E84606" w:rsidRDefault="00E84606" w:rsidP="00E84606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6876"/>
      </w:tblGrid>
      <w:tr w:rsidR="00E84606" w:rsidRPr="00E84606" w14:paraId="69B81CC3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DD62A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 památky: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101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ECFD559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3454B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Rej. č. ÚSKP ČR: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84D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638809C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2353"/>
        <w:gridCol w:w="2578"/>
        <w:gridCol w:w="1951"/>
      </w:tblGrid>
      <w:tr w:rsidR="00E84606" w:rsidRPr="00E84606" w14:paraId="35181498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AAD33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Katastrální území: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9AA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77F63CE0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DAE4D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Stavební </w:t>
            </w:r>
            <w:proofErr w:type="spellStart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28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2C3B0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Pozemková </w:t>
            </w:r>
            <w:proofErr w:type="spellStart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5C2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7EA34EC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8A4F1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Obec: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018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CEE84D1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FD0C2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Ulice a čp. / ev.: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82B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56A13B3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6182A8B2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Je-li žadatelem </w:t>
      </w:r>
      <w:r w:rsidRPr="00E84606">
        <w:rPr>
          <w:rFonts w:ascii="Arial" w:eastAsia="Times New Roman" w:hAnsi="Arial" w:cs="Arial"/>
          <w:b/>
          <w:bCs/>
          <w:szCs w:val="24"/>
          <w:u w:val="single"/>
          <w:lang w:eastAsia="cs-CZ"/>
        </w:rPr>
        <w:t>(vlastníkem)</w:t>
      </w: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 fyzická osoba, budou uvedeny následující údaje:</w:t>
      </w:r>
    </w:p>
    <w:p w14:paraId="6C8E995E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359"/>
        <w:gridCol w:w="2570"/>
        <w:gridCol w:w="1957"/>
      </w:tblGrid>
      <w:tr w:rsidR="00E84606" w:rsidRPr="00E84606" w14:paraId="32DA1965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9E89C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A76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BEE709C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0CF36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41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0317543D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62E1B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246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2FFF9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606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1076A53" w14:textId="77777777" w:rsidR="00E84606" w:rsidRPr="00E84606" w:rsidRDefault="00E84606" w:rsidP="00E84606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0486B48C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Další vlastníci kulturní památky:</w:t>
      </w:r>
    </w:p>
    <w:p w14:paraId="3EC9006D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359"/>
        <w:gridCol w:w="2570"/>
        <w:gridCol w:w="1957"/>
      </w:tblGrid>
      <w:tr w:rsidR="00E84606" w:rsidRPr="00E84606" w14:paraId="3710E6D2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223DD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948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40F0B79F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73CFC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FD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7808E7C4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1180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A3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93B60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9AB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8B03175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359"/>
        <w:gridCol w:w="2570"/>
        <w:gridCol w:w="1957"/>
      </w:tblGrid>
      <w:tr w:rsidR="00E84606" w:rsidRPr="00E84606" w14:paraId="01C06FE5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614AB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C2A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405575C9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91602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E2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52F7B405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94692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BB6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2D68F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9FA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3C20D8B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14:paraId="468E4C49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Souvisí-li předmět podání s podnikatelskou činností fyzické osoby, budou dále uvedeny následující údaje:</w:t>
      </w:r>
    </w:p>
    <w:p w14:paraId="5C116E99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6880"/>
      </w:tblGrid>
      <w:tr w:rsidR="00E84606" w:rsidRPr="00E84606" w14:paraId="531A91B3" w14:textId="77777777" w:rsidTr="00E84606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CCDAD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IČ: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571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D675839" w14:textId="77777777" w:rsidTr="00E84606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546E6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7E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0B04491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E84606">
        <w:rPr>
          <w:rFonts w:ascii="Arial" w:eastAsia="Times New Roman" w:hAnsi="Arial" w:cs="Arial"/>
          <w:i/>
          <w:sz w:val="20"/>
          <w:szCs w:val="20"/>
          <w:lang w:eastAsia="cs-CZ"/>
        </w:rPr>
        <w:t>Adresa zapsaná v obchodním rejstříku jako místo podnikání (nebo v jiné zákonem upravené evidenci)</w:t>
      </w:r>
    </w:p>
    <w:p w14:paraId="354361EB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751035EE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Je-li žadatelem </w:t>
      </w:r>
      <w:r w:rsidRPr="00E84606">
        <w:rPr>
          <w:rFonts w:ascii="Arial" w:eastAsia="Times New Roman" w:hAnsi="Arial" w:cs="Arial"/>
          <w:b/>
          <w:bCs/>
          <w:szCs w:val="24"/>
          <w:u w:val="single"/>
          <w:lang w:eastAsia="cs-CZ"/>
        </w:rPr>
        <w:t>(vlastníkem)</w:t>
      </w: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 právnická osoba, budou uvedeny následující údaje:</w:t>
      </w:r>
    </w:p>
    <w:p w14:paraId="09F1E932" w14:textId="77777777" w:rsidR="00E84606" w:rsidRPr="00E84606" w:rsidRDefault="00E84606" w:rsidP="00E84606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355"/>
        <w:gridCol w:w="2568"/>
        <w:gridCol w:w="1954"/>
      </w:tblGrid>
      <w:tr w:rsidR="00E84606" w:rsidRPr="00E84606" w14:paraId="2CD82303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8BCED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0B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328D8EBF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C3F7B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IČ: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083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5EECA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E1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7BA61A71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AA16C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 sídla: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8A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4111B31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515C1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Doručovací adresa: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755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F4D1FA9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E84606">
        <w:rPr>
          <w:rFonts w:ascii="Arial" w:eastAsia="Times New Roman" w:hAnsi="Arial" w:cs="Arial"/>
          <w:i/>
          <w:sz w:val="20"/>
          <w:szCs w:val="20"/>
          <w:lang w:eastAsia="cs-CZ"/>
        </w:rPr>
        <w:t>Doručovací adresa (pokud je odlišná od místa trvalého pobytu, podnikání či sídla)</w:t>
      </w:r>
    </w:p>
    <w:p w14:paraId="4CC486B6" w14:textId="77777777" w:rsid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2A70D8BF" w14:textId="77777777" w:rsid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4637EF0E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ADAB37E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lastRenderedPageBreak/>
        <w:t>Správce, resp. uživatel</w:t>
      </w:r>
      <w:r w:rsidRPr="00E84606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6324C695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E84606" w:rsidRPr="00E84606" w14:paraId="70234B69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E32BDB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2F5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B6661C3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10F26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466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EA1C868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C1643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348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F91FB73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5E684810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 w:val="12"/>
          <w:szCs w:val="12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Zplnomocněná osoba:</w:t>
      </w:r>
    </w:p>
    <w:p w14:paraId="61A16D1F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E84606" w:rsidRPr="00E84606" w14:paraId="0AB698AB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E419E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6C0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5F7BA2D4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0B88F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A2C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499367EC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22867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63B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706B4C8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E84606">
        <w:rPr>
          <w:rFonts w:ascii="Arial" w:eastAsia="Times New Roman" w:hAnsi="Arial" w:cs="Arial"/>
          <w:i/>
          <w:sz w:val="20"/>
          <w:szCs w:val="20"/>
          <w:lang w:eastAsia="cs-CZ"/>
        </w:rPr>
        <w:t>Zplnomocnění doložit písemnou plnou mocí nebo ústně do protokolu</w:t>
      </w:r>
    </w:p>
    <w:p w14:paraId="175233A7" w14:textId="77777777" w:rsidR="00E84606" w:rsidRPr="00E84606" w:rsidRDefault="00E84606" w:rsidP="00E84606">
      <w:pPr>
        <w:autoSpaceDE w:val="0"/>
        <w:autoSpaceDN w:val="0"/>
        <w:spacing w:line="240" w:lineRule="auto"/>
        <w:ind w:left="3540"/>
        <w:rPr>
          <w:rFonts w:ascii="Arial" w:eastAsia="Times New Roman" w:hAnsi="Arial" w:cs="Arial"/>
          <w:szCs w:val="24"/>
          <w:lang w:eastAsia="cs-CZ"/>
        </w:rPr>
      </w:pPr>
    </w:p>
    <w:p w14:paraId="47943CB9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Investor</w:t>
      </w:r>
      <w:r w:rsidRPr="00E84606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1CEA61BF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E84606" w:rsidRPr="00E84606" w14:paraId="5EA1BE22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B49C6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ED5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C171621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0804C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BC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1033F0F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B8BE5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F7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4496DDB8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6AC4A951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Restaurátor (držitel povolení MK k restaurování)</w:t>
      </w:r>
      <w:r w:rsidRPr="00E84606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15A08196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E84606" w:rsidRPr="00E84606" w14:paraId="0E01A594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98266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AE6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04364E66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39DCBB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D41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A38C199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6A630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60A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1E6804DE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178F7CE9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>Popis současného stavu památky s uvedením závad:</w:t>
      </w:r>
    </w:p>
    <w:p w14:paraId="76B7BC53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E84606" w:rsidRPr="00E84606" w14:paraId="599985B8" w14:textId="77777777" w:rsidTr="00EC2721">
        <w:trPr>
          <w:trHeight w:val="2002"/>
        </w:trPr>
        <w:tc>
          <w:tcPr>
            <w:tcW w:w="9639" w:type="dxa"/>
            <w:shd w:val="clear" w:color="auto" w:fill="auto"/>
          </w:tcPr>
          <w:p w14:paraId="01C0B983" w14:textId="77777777" w:rsidR="00E84606" w:rsidRPr="00E84606" w:rsidRDefault="00E84606" w:rsidP="00E84606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1ABC759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660B9A90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AC7046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6635829E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E84606" w:rsidRPr="00E84606" w14:paraId="24591C34" w14:textId="77777777" w:rsidTr="00EC2721">
        <w:trPr>
          <w:trHeight w:val="2114"/>
        </w:trPr>
        <w:tc>
          <w:tcPr>
            <w:tcW w:w="9639" w:type="dxa"/>
            <w:shd w:val="clear" w:color="auto" w:fill="auto"/>
          </w:tcPr>
          <w:p w14:paraId="2DE0CE5A" w14:textId="77777777" w:rsidR="00E84606" w:rsidRPr="00E84606" w:rsidRDefault="00E84606" w:rsidP="00E84606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099BB1A3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34FA7D47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 xml:space="preserve">Doložení </w:t>
      </w:r>
      <w:proofErr w:type="gramStart"/>
      <w:r w:rsidRPr="00E84606">
        <w:rPr>
          <w:rFonts w:ascii="Arial" w:hAnsi="Arial" w:cs="Arial"/>
          <w:b/>
          <w:bCs/>
          <w:sz w:val="22"/>
          <w:szCs w:val="24"/>
        </w:rPr>
        <w:t>vlastnictví</w:t>
      </w:r>
      <w:r w:rsidRPr="00E84606">
        <w:rPr>
          <w:rFonts w:ascii="Arial" w:hAnsi="Arial" w:cs="Arial"/>
          <w:sz w:val="22"/>
          <w:szCs w:val="24"/>
        </w:rPr>
        <w:t xml:space="preserve">  (</w:t>
      </w:r>
      <w:proofErr w:type="gramEnd"/>
      <w:r w:rsidRPr="00E84606">
        <w:rPr>
          <w:rFonts w:ascii="Arial" w:hAnsi="Arial" w:cs="Arial"/>
          <w:sz w:val="22"/>
          <w:szCs w:val="24"/>
        </w:rPr>
        <w:t>nabývací listiny, výpis z LV atd.): ……………………………………………</w:t>
      </w:r>
    </w:p>
    <w:p w14:paraId="08A4D614" w14:textId="77777777" w:rsidR="00E84606" w:rsidRPr="00E84606" w:rsidRDefault="00E84606" w:rsidP="00E84606">
      <w:pPr>
        <w:tabs>
          <w:tab w:val="left" w:pos="1440"/>
        </w:tabs>
        <w:ind w:left="360"/>
        <w:rPr>
          <w:rFonts w:ascii="Arial" w:hAnsi="Arial" w:cs="Arial"/>
          <w:sz w:val="22"/>
          <w:szCs w:val="24"/>
        </w:rPr>
      </w:pPr>
    </w:p>
    <w:p w14:paraId="36B5631B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E84606">
        <w:rPr>
          <w:rFonts w:ascii="Arial" w:hAnsi="Arial" w:cs="Arial"/>
          <w:bCs/>
          <w:sz w:val="22"/>
          <w:szCs w:val="24"/>
        </w:rPr>
        <w:t xml:space="preserve"> ………………………………………</w:t>
      </w:r>
      <w:proofErr w:type="gramStart"/>
      <w:r w:rsidRPr="00E84606">
        <w:rPr>
          <w:rFonts w:ascii="Arial" w:hAnsi="Arial" w:cs="Arial"/>
          <w:bCs/>
          <w:sz w:val="22"/>
          <w:szCs w:val="24"/>
        </w:rPr>
        <w:t>…….</w:t>
      </w:r>
      <w:proofErr w:type="gramEnd"/>
      <w:r w:rsidRPr="00E84606">
        <w:rPr>
          <w:rFonts w:ascii="Arial" w:hAnsi="Arial" w:cs="Arial"/>
          <w:bCs/>
          <w:sz w:val="22"/>
          <w:szCs w:val="24"/>
        </w:rPr>
        <w:t>.</w:t>
      </w:r>
    </w:p>
    <w:p w14:paraId="67A7D23B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2C390FF4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2425DA69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sz w:val="22"/>
          <w:szCs w:val="24"/>
        </w:rPr>
        <w:t>Dne …………………………V …………………………</w:t>
      </w:r>
      <w:proofErr w:type="gramStart"/>
      <w:r w:rsidRPr="00E84606">
        <w:rPr>
          <w:rFonts w:ascii="Arial" w:hAnsi="Arial" w:cs="Arial"/>
          <w:sz w:val="22"/>
          <w:szCs w:val="24"/>
        </w:rPr>
        <w:t>…….</w:t>
      </w:r>
      <w:proofErr w:type="gramEnd"/>
      <w:r w:rsidRPr="00E84606">
        <w:rPr>
          <w:rFonts w:ascii="Arial" w:hAnsi="Arial" w:cs="Arial"/>
          <w:sz w:val="22"/>
          <w:szCs w:val="24"/>
        </w:rPr>
        <w:t xml:space="preserve">.             …………………………………….      </w:t>
      </w:r>
    </w:p>
    <w:p w14:paraId="5B38AEA8" w14:textId="77777777" w:rsidR="00DE0BE5" w:rsidRDefault="00E84606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sz w:val="22"/>
          <w:szCs w:val="24"/>
        </w:rPr>
        <w:t xml:space="preserve">       </w:t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  <w:t xml:space="preserve">        Podpis žadatele</w:t>
      </w:r>
    </w:p>
    <w:sectPr w:rsidR="00DE0BE5" w:rsidSect="00CF4ABD">
      <w:footerReference w:type="default" r:id="rId8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2D4E7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34760417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E2BD4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356178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356178">
      <w:rPr>
        <w:rFonts w:ascii="Arial" w:hAnsi="Arial" w:cs="Arial"/>
        <w:noProof/>
        <w:sz w:val="18"/>
        <w:szCs w:val="16"/>
      </w:rPr>
      <w:t>2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512430BE" w14:textId="77777777" w:rsidR="00AD26D0" w:rsidRDefault="00AD26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19BA5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1571C265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66172784">
    <w:abstractNumId w:val="1"/>
  </w:num>
  <w:num w:numId="2" w16cid:durableId="1151823349">
    <w:abstractNumId w:val="2"/>
  </w:num>
  <w:num w:numId="3" w16cid:durableId="1932467276">
    <w:abstractNumId w:val="0"/>
  </w:num>
  <w:num w:numId="4" w16cid:durableId="1702822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13"/>
    <w:rsid w:val="00000C26"/>
    <w:rsid w:val="00016D3A"/>
    <w:rsid w:val="0005246F"/>
    <w:rsid w:val="00057726"/>
    <w:rsid w:val="000A19C3"/>
    <w:rsid w:val="000F212A"/>
    <w:rsid w:val="00103515"/>
    <w:rsid w:val="00124CD2"/>
    <w:rsid w:val="001439AE"/>
    <w:rsid w:val="00143DB1"/>
    <w:rsid w:val="00181A1E"/>
    <w:rsid w:val="001A5EED"/>
    <w:rsid w:val="001C274B"/>
    <w:rsid w:val="001F262C"/>
    <w:rsid w:val="00211440"/>
    <w:rsid w:val="00220934"/>
    <w:rsid w:val="00290DE8"/>
    <w:rsid w:val="002A18A9"/>
    <w:rsid w:val="002B594B"/>
    <w:rsid w:val="00300239"/>
    <w:rsid w:val="00305BC7"/>
    <w:rsid w:val="00314334"/>
    <w:rsid w:val="00347916"/>
    <w:rsid w:val="00356178"/>
    <w:rsid w:val="003670F0"/>
    <w:rsid w:val="0039264A"/>
    <w:rsid w:val="00397C51"/>
    <w:rsid w:val="003A7C13"/>
    <w:rsid w:val="003D3ED0"/>
    <w:rsid w:val="003E0E6E"/>
    <w:rsid w:val="0040375B"/>
    <w:rsid w:val="00416A5A"/>
    <w:rsid w:val="00434472"/>
    <w:rsid w:val="00444468"/>
    <w:rsid w:val="00473A9C"/>
    <w:rsid w:val="00493589"/>
    <w:rsid w:val="004945DD"/>
    <w:rsid w:val="00594FC3"/>
    <w:rsid w:val="0059555B"/>
    <w:rsid w:val="005A3DAA"/>
    <w:rsid w:val="005C727C"/>
    <w:rsid w:val="005D0599"/>
    <w:rsid w:val="006D4D1E"/>
    <w:rsid w:val="006F2B40"/>
    <w:rsid w:val="0074462E"/>
    <w:rsid w:val="00773AA5"/>
    <w:rsid w:val="00785638"/>
    <w:rsid w:val="007A0DBC"/>
    <w:rsid w:val="007C458C"/>
    <w:rsid w:val="008266C3"/>
    <w:rsid w:val="0084625B"/>
    <w:rsid w:val="008749BD"/>
    <w:rsid w:val="008818C2"/>
    <w:rsid w:val="00910FC8"/>
    <w:rsid w:val="009554DB"/>
    <w:rsid w:val="0097330D"/>
    <w:rsid w:val="009D4B76"/>
    <w:rsid w:val="009E0AEE"/>
    <w:rsid w:val="00A30A09"/>
    <w:rsid w:val="00A320D8"/>
    <w:rsid w:val="00AC7046"/>
    <w:rsid w:val="00AD26D0"/>
    <w:rsid w:val="00AD29DC"/>
    <w:rsid w:val="00AD474C"/>
    <w:rsid w:val="00AD7F3C"/>
    <w:rsid w:val="00B1344C"/>
    <w:rsid w:val="00B41A78"/>
    <w:rsid w:val="00B802E8"/>
    <w:rsid w:val="00B80ADE"/>
    <w:rsid w:val="00BD4BCD"/>
    <w:rsid w:val="00BF57B7"/>
    <w:rsid w:val="00C20F1D"/>
    <w:rsid w:val="00C33633"/>
    <w:rsid w:val="00C3507C"/>
    <w:rsid w:val="00C93BAD"/>
    <w:rsid w:val="00CA4F1F"/>
    <w:rsid w:val="00CF4ABD"/>
    <w:rsid w:val="00CF79A2"/>
    <w:rsid w:val="00D14CDA"/>
    <w:rsid w:val="00D35269"/>
    <w:rsid w:val="00D67B34"/>
    <w:rsid w:val="00D8388E"/>
    <w:rsid w:val="00D86838"/>
    <w:rsid w:val="00DD04AA"/>
    <w:rsid w:val="00DE0BE5"/>
    <w:rsid w:val="00E351A1"/>
    <w:rsid w:val="00E55150"/>
    <w:rsid w:val="00E57E79"/>
    <w:rsid w:val="00E80716"/>
    <w:rsid w:val="00E84606"/>
    <w:rsid w:val="00E9156E"/>
    <w:rsid w:val="00ED6120"/>
    <w:rsid w:val="00ED70C4"/>
    <w:rsid w:val="00EF2040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F79B5A"/>
  <w15:docId w15:val="{0321E056-1A96-45B7-BD75-9512AA68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846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46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846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46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29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Milan Moravec</cp:lastModifiedBy>
  <cp:revision>13</cp:revision>
  <cp:lastPrinted>2024-02-14T10:25:00Z</cp:lastPrinted>
  <dcterms:created xsi:type="dcterms:W3CDTF">2021-10-07T12:05:00Z</dcterms:created>
  <dcterms:modified xsi:type="dcterms:W3CDTF">2024-02-14T10:34:00Z</dcterms:modified>
</cp:coreProperties>
</file>