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7B609" w14:textId="77777777" w:rsidR="00C93BAD" w:rsidRPr="00203A18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03A18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710EA64F" wp14:editId="5A0F28B9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BAD" w:rsidRPr="00203A18">
        <w:rPr>
          <w:rFonts w:ascii="Arial" w:hAnsi="Arial" w:cs="Arial"/>
          <w:b/>
          <w:szCs w:val="24"/>
        </w:rPr>
        <w:t>MĚST</w:t>
      </w:r>
      <w:r w:rsidR="00416A5A" w:rsidRPr="00203A18">
        <w:rPr>
          <w:rFonts w:ascii="Arial" w:hAnsi="Arial" w:cs="Arial"/>
          <w:b/>
          <w:szCs w:val="24"/>
        </w:rPr>
        <w:t>SKÝ ÚŘAD</w:t>
      </w:r>
      <w:r w:rsidR="00C93BAD" w:rsidRPr="00203A18">
        <w:rPr>
          <w:rFonts w:ascii="Arial" w:hAnsi="Arial" w:cs="Arial"/>
          <w:b/>
          <w:szCs w:val="24"/>
        </w:rPr>
        <w:t xml:space="preserve"> KRÁLÍKY</w:t>
      </w:r>
    </w:p>
    <w:p w14:paraId="7BDF1CA8" w14:textId="77777777" w:rsidR="00C93BAD" w:rsidRPr="00203A18" w:rsidRDefault="00416A5A" w:rsidP="00C93BAD">
      <w:pPr>
        <w:ind w:left="709" w:firstLine="284"/>
        <w:rPr>
          <w:rFonts w:ascii="Arial" w:hAnsi="Arial" w:cs="Arial"/>
          <w:b/>
          <w:szCs w:val="24"/>
        </w:rPr>
      </w:pPr>
      <w:r w:rsidRPr="00203A18">
        <w:rPr>
          <w:rFonts w:ascii="Arial" w:hAnsi="Arial" w:cs="Arial"/>
          <w:b/>
          <w:szCs w:val="24"/>
        </w:rPr>
        <w:t xml:space="preserve">Odbor </w:t>
      </w:r>
      <w:r w:rsidR="003A7C13" w:rsidRPr="00203A18">
        <w:rPr>
          <w:rFonts w:ascii="Arial" w:hAnsi="Arial" w:cs="Arial"/>
          <w:b/>
          <w:szCs w:val="24"/>
        </w:rPr>
        <w:t>výstavby a technické správy</w:t>
      </w:r>
    </w:p>
    <w:p w14:paraId="395B4B5F" w14:textId="77777777" w:rsidR="00C93BAD" w:rsidRPr="00203A18" w:rsidRDefault="003A7C13" w:rsidP="00C93BAD">
      <w:pPr>
        <w:ind w:firstLine="993"/>
        <w:rPr>
          <w:rFonts w:ascii="Arial" w:hAnsi="Arial" w:cs="Arial"/>
          <w:szCs w:val="24"/>
        </w:rPr>
      </w:pPr>
      <w:r w:rsidRPr="00203A18">
        <w:rPr>
          <w:rFonts w:ascii="Arial" w:hAnsi="Arial" w:cs="Arial"/>
          <w:szCs w:val="24"/>
        </w:rPr>
        <w:t>Velké náměstí 5, 561 69 Králíky</w:t>
      </w:r>
    </w:p>
    <w:p w14:paraId="7E675C8A" w14:textId="77777777" w:rsidR="00E205A4" w:rsidRPr="00203A18" w:rsidRDefault="0074462E" w:rsidP="008A07B9">
      <w:pPr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9A1D26" wp14:editId="3D5CE969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80125" cy="0"/>
                <wp:effectExtent l="8890" t="8255" r="6985" b="107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FD4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8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"/>
            </w:pict>
          </mc:Fallback>
        </mc:AlternateContent>
      </w:r>
    </w:p>
    <w:p w14:paraId="5E5622F3" w14:textId="77777777" w:rsidR="008A07B9" w:rsidRPr="00203A18" w:rsidRDefault="008A07B9" w:rsidP="00E205A4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2987B831" w14:textId="77777777" w:rsidR="00E205A4" w:rsidRPr="00203A18" w:rsidRDefault="00203A18" w:rsidP="00203A18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203A18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ŽÁDOST</w:t>
      </w:r>
    </w:p>
    <w:p w14:paraId="56B20990" w14:textId="77777777" w:rsidR="00E205A4" w:rsidRPr="00203A18" w:rsidRDefault="00E205A4" w:rsidP="00E205A4">
      <w:pPr>
        <w:keepNext/>
        <w:autoSpaceDE w:val="0"/>
        <w:autoSpaceDN w:val="0"/>
        <w:spacing w:line="240" w:lineRule="auto"/>
        <w:jc w:val="center"/>
        <w:outlineLvl w:val="0"/>
        <w:rPr>
          <w:rFonts w:ascii="Arial" w:eastAsia="Times New Roman" w:hAnsi="Arial" w:cs="Arial"/>
          <w:b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szCs w:val="24"/>
          <w:lang w:eastAsia="cs-CZ"/>
        </w:rPr>
        <w:t>o vyjádření k archeologii</w:t>
      </w:r>
    </w:p>
    <w:p w14:paraId="0725CA62" w14:textId="77777777" w:rsidR="00E205A4" w:rsidRPr="00203A18" w:rsidRDefault="00E205A4" w:rsidP="00E205A4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203A18">
        <w:rPr>
          <w:rFonts w:ascii="Arial" w:eastAsia="Times New Roman" w:hAnsi="Arial" w:cs="Arial"/>
          <w:i/>
          <w:sz w:val="22"/>
          <w:lang w:eastAsia="cs-CZ"/>
        </w:rPr>
        <w:t xml:space="preserve">podle § 23 zákona č. 20/1987 Sb., </w:t>
      </w:r>
      <w:r w:rsidR="00203A18">
        <w:rPr>
          <w:rFonts w:ascii="Arial" w:eastAsia="Times New Roman" w:hAnsi="Arial" w:cs="Arial"/>
          <w:i/>
          <w:sz w:val="22"/>
          <w:lang w:eastAsia="cs-CZ"/>
        </w:rPr>
        <w:t>v platném znění</w:t>
      </w:r>
    </w:p>
    <w:p w14:paraId="4FD1C8C0" w14:textId="77777777" w:rsidR="00E205A4" w:rsidRPr="00203A18" w:rsidRDefault="00E205A4" w:rsidP="00E205A4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3E0F3B9A" w14:textId="77777777" w:rsidR="00E205A4" w:rsidRPr="00203A18" w:rsidRDefault="00E205A4" w:rsidP="00E205A4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696E5238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Údaje k připravované akci:</w:t>
      </w:r>
    </w:p>
    <w:p w14:paraId="48550EED" w14:textId="77777777" w:rsidR="00E205A4" w:rsidRPr="00203A18" w:rsidRDefault="00E205A4" w:rsidP="00E205A4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szCs w:val="24"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7"/>
        <w:gridCol w:w="6972"/>
      </w:tblGrid>
      <w:tr w:rsidR="00E205A4" w:rsidRPr="00203A18" w14:paraId="49CC4EC5" w14:textId="77777777" w:rsidTr="008A07B9">
        <w:trPr>
          <w:trHeight w:val="291"/>
        </w:trPr>
        <w:tc>
          <w:tcPr>
            <w:tcW w:w="2667" w:type="dxa"/>
            <w:shd w:val="clear" w:color="auto" w:fill="D9D9D9"/>
          </w:tcPr>
          <w:p w14:paraId="022A791C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 akce:</w:t>
            </w:r>
          </w:p>
        </w:tc>
        <w:tc>
          <w:tcPr>
            <w:tcW w:w="6972" w:type="dxa"/>
            <w:shd w:val="clear" w:color="auto" w:fill="auto"/>
          </w:tcPr>
          <w:p w14:paraId="3274E6F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DF6B448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E205A4" w:rsidRPr="00203A18" w14:paraId="7CF75396" w14:textId="77777777" w:rsidTr="008A07B9">
        <w:tc>
          <w:tcPr>
            <w:tcW w:w="2694" w:type="dxa"/>
            <w:shd w:val="clear" w:color="auto" w:fill="D9D9D9"/>
          </w:tcPr>
          <w:p w14:paraId="3C6F0A65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Katastrální území:</w:t>
            </w:r>
          </w:p>
        </w:tc>
        <w:tc>
          <w:tcPr>
            <w:tcW w:w="6945" w:type="dxa"/>
            <w:shd w:val="clear" w:color="auto" w:fill="auto"/>
          </w:tcPr>
          <w:p w14:paraId="0AEE8F2C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151FFD17" w14:textId="77777777" w:rsidTr="008A07B9">
        <w:tc>
          <w:tcPr>
            <w:tcW w:w="2694" w:type="dxa"/>
            <w:shd w:val="clear" w:color="auto" w:fill="D9D9D9"/>
          </w:tcPr>
          <w:p w14:paraId="374EA212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Stavební </w:t>
            </w:r>
            <w:proofErr w:type="spellStart"/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6945" w:type="dxa"/>
            <w:shd w:val="clear" w:color="auto" w:fill="auto"/>
          </w:tcPr>
          <w:p w14:paraId="5EAC5AB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52E1AD53" w14:textId="77777777" w:rsidTr="008A07B9">
        <w:tc>
          <w:tcPr>
            <w:tcW w:w="2694" w:type="dxa"/>
            <w:shd w:val="clear" w:color="auto" w:fill="D9D9D9"/>
          </w:tcPr>
          <w:p w14:paraId="073D0518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Pozemková </w:t>
            </w:r>
            <w:proofErr w:type="spellStart"/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6945" w:type="dxa"/>
            <w:shd w:val="clear" w:color="auto" w:fill="auto"/>
          </w:tcPr>
          <w:p w14:paraId="4AF923DD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4D9F225C" w14:textId="77777777" w:rsidTr="008A07B9">
        <w:tc>
          <w:tcPr>
            <w:tcW w:w="2694" w:type="dxa"/>
            <w:shd w:val="clear" w:color="auto" w:fill="D9D9D9"/>
          </w:tcPr>
          <w:p w14:paraId="36C33367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Obec:</w:t>
            </w:r>
          </w:p>
        </w:tc>
        <w:tc>
          <w:tcPr>
            <w:tcW w:w="6945" w:type="dxa"/>
            <w:shd w:val="clear" w:color="auto" w:fill="auto"/>
          </w:tcPr>
          <w:p w14:paraId="7997BF9F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13D51ED1" w14:textId="77777777" w:rsidTr="008A07B9">
        <w:tc>
          <w:tcPr>
            <w:tcW w:w="2694" w:type="dxa"/>
            <w:shd w:val="clear" w:color="auto" w:fill="D9D9D9"/>
          </w:tcPr>
          <w:p w14:paraId="6CF5F6F7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Ulice a čp. / ev.:</w:t>
            </w:r>
          </w:p>
        </w:tc>
        <w:tc>
          <w:tcPr>
            <w:tcW w:w="6945" w:type="dxa"/>
            <w:shd w:val="clear" w:color="auto" w:fill="auto"/>
          </w:tcPr>
          <w:p w14:paraId="33104FE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720BF49D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4FB4302F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Investor:</w:t>
      </w:r>
    </w:p>
    <w:p w14:paraId="4EA94C5F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E205A4" w:rsidRPr="00203A18" w14:paraId="26B4FD0F" w14:textId="77777777" w:rsidTr="008A07B9">
        <w:tc>
          <w:tcPr>
            <w:tcW w:w="2663" w:type="dxa"/>
            <w:shd w:val="clear" w:color="auto" w:fill="D9D9D9"/>
          </w:tcPr>
          <w:p w14:paraId="4FE3B56C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6DB3D31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123BB546" w14:textId="77777777" w:rsidTr="008A07B9">
        <w:tc>
          <w:tcPr>
            <w:tcW w:w="2663" w:type="dxa"/>
            <w:shd w:val="clear" w:color="auto" w:fill="D9D9D9"/>
          </w:tcPr>
          <w:p w14:paraId="085CDFD3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76" w:type="dxa"/>
            <w:shd w:val="clear" w:color="auto" w:fill="auto"/>
          </w:tcPr>
          <w:p w14:paraId="6E035E0B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17A5F9DA" w14:textId="77777777" w:rsidR="00E205A4" w:rsidRPr="00203A18" w:rsidRDefault="00E205A4" w:rsidP="00E205A4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556ED53E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Vlastníci objektu:</w:t>
      </w:r>
    </w:p>
    <w:p w14:paraId="17F79C71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E205A4" w:rsidRPr="00203A18" w14:paraId="6DAAFCDE" w14:textId="77777777" w:rsidTr="008A07B9">
        <w:tc>
          <w:tcPr>
            <w:tcW w:w="2663" w:type="dxa"/>
            <w:shd w:val="clear" w:color="auto" w:fill="D9D9D9"/>
          </w:tcPr>
          <w:p w14:paraId="11396AA1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62BC5237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19A5ADC6" w14:textId="77777777" w:rsidTr="008A07B9">
        <w:tc>
          <w:tcPr>
            <w:tcW w:w="2663" w:type="dxa"/>
            <w:shd w:val="clear" w:color="auto" w:fill="D9D9D9"/>
          </w:tcPr>
          <w:p w14:paraId="53B3B846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76" w:type="dxa"/>
            <w:shd w:val="clear" w:color="auto" w:fill="auto"/>
          </w:tcPr>
          <w:p w14:paraId="30B1375D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0408473F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E205A4" w:rsidRPr="00203A18" w14:paraId="41259DC8" w14:textId="77777777" w:rsidTr="008A07B9">
        <w:tc>
          <w:tcPr>
            <w:tcW w:w="2663" w:type="dxa"/>
            <w:shd w:val="clear" w:color="auto" w:fill="D9D9D9"/>
          </w:tcPr>
          <w:p w14:paraId="4CA1E5D9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79FB84E1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7B167CC3" w14:textId="77777777" w:rsidTr="008A07B9">
        <w:tc>
          <w:tcPr>
            <w:tcW w:w="2663" w:type="dxa"/>
            <w:shd w:val="clear" w:color="auto" w:fill="D9D9D9"/>
          </w:tcPr>
          <w:p w14:paraId="5B22C6D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76" w:type="dxa"/>
            <w:shd w:val="clear" w:color="auto" w:fill="auto"/>
          </w:tcPr>
          <w:p w14:paraId="60320C8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8BD451E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0011688B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Projektant</w:t>
      </w:r>
      <w:r w:rsidRPr="00203A18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36E44B67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E205A4" w:rsidRPr="00203A18" w14:paraId="16345FB6" w14:textId="77777777" w:rsidTr="008A07B9">
        <w:tc>
          <w:tcPr>
            <w:tcW w:w="2663" w:type="dxa"/>
            <w:shd w:val="clear" w:color="auto" w:fill="D9D9D9"/>
          </w:tcPr>
          <w:p w14:paraId="6F2D7D04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3F21FEAF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6A761BC7" w14:textId="77777777" w:rsidTr="008A07B9">
        <w:tc>
          <w:tcPr>
            <w:tcW w:w="2663" w:type="dxa"/>
            <w:shd w:val="clear" w:color="auto" w:fill="D9D9D9"/>
          </w:tcPr>
          <w:p w14:paraId="72487E5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6" w:type="dxa"/>
            <w:shd w:val="clear" w:color="auto" w:fill="auto"/>
          </w:tcPr>
          <w:p w14:paraId="6222C1EA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31C340C7" w14:textId="77777777" w:rsidTr="008A07B9">
        <w:tc>
          <w:tcPr>
            <w:tcW w:w="2663" w:type="dxa"/>
            <w:shd w:val="clear" w:color="auto" w:fill="D9D9D9"/>
          </w:tcPr>
          <w:p w14:paraId="50147F1A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Kontakt:</w:t>
            </w:r>
          </w:p>
        </w:tc>
        <w:tc>
          <w:tcPr>
            <w:tcW w:w="6976" w:type="dxa"/>
            <w:shd w:val="clear" w:color="auto" w:fill="auto"/>
          </w:tcPr>
          <w:p w14:paraId="3D5CF22B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A98CE03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43241A03" w14:textId="77777777" w:rsidR="008A07B9" w:rsidRPr="00203A18" w:rsidRDefault="008A07B9" w:rsidP="008A07B9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b/>
          <w:bCs/>
          <w:sz w:val="22"/>
          <w:szCs w:val="24"/>
        </w:rPr>
        <w:t>Popis zamýšlené stavby</w:t>
      </w:r>
      <w:r w:rsidRPr="00203A18">
        <w:rPr>
          <w:rFonts w:ascii="Arial" w:hAnsi="Arial" w:cs="Arial"/>
          <w:b/>
          <w:sz w:val="22"/>
          <w:szCs w:val="24"/>
        </w:rPr>
        <w:t>, stavební změny nebo popis udržovacích prací:</w:t>
      </w:r>
    </w:p>
    <w:p w14:paraId="5B06C585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A07B9" w:rsidRPr="00203A18" w14:paraId="4ADC921E" w14:textId="77777777" w:rsidTr="008A07B9">
        <w:trPr>
          <w:trHeight w:val="1441"/>
        </w:trPr>
        <w:tc>
          <w:tcPr>
            <w:tcW w:w="9639" w:type="dxa"/>
            <w:shd w:val="clear" w:color="auto" w:fill="auto"/>
          </w:tcPr>
          <w:p w14:paraId="2DD476C1" w14:textId="77777777" w:rsidR="008A07B9" w:rsidRPr="00203A18" w:rsidRDefault="008A07B9" w:rsidP="008A07B9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0ADE7818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13B1F97A" w14:textId="77777777" w:rsidR="008A07B9" w:rsidRPr="00203A18" w:rsidRDefault="008A07B9" w:rsidP="008A07B9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b/>
          <w:bCs/>
          <w:sz w:val="22"/>
          <w:szCs w:val="24"/>
        </w:rPr>
        <w:t>Předpokládaný termín provádění stavebních prací:</w:t>
      </w:r>
      <w:r w:rsidRPr="00203A18">
        <w:rPr>
          <w:rFonts w:ascii="Arial" w:hAnsi="Arial" w:cs="Arial"/>
          <w:bCs/>
          <w:sz w:val="22"/>
          <w:szCs w:val="24"/>
        </w:rPr>
        <w:t xml:space="preserve"> ………………………………………</w:t>
      </w:r>
      <w:proofErr w:type="gramStart"/>
      <w:r w:rsidRPr="00203A18">
        <w:rPr>
          <w:rFonts w:ascii="Arial" w:hAnsi="Arial" w:cs="Arial"/>
          <w:bCs/>
          <w:sz w:val="22"/>
          <w:szCs w:val="24"/>
        </w:rPr>
        <w:t>…….</w:t>
      </w:r>
      <w:proofErr w:type="gramEnd"/>
      <w:r w:rsidRPr="00203A18">
        <w:rPr>
          <w:rFonts w:ascii="Arial" w:hAnsi="Arial" w:cs="Arial"/>
          <w:bCs/>
          <w:sz w:val="22"/>
          <w:szCs w:val="24"/>
        </w:rPr>
        <w:t>.</w:t>
      </w:r>
    </w:p>
    <w:p w14:paraId="2DBC7F1C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33651B15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sz w:val="22"/>
          <w:szCs w:val="24"/>
        </w:rPr>
        <w:t>Dne …………………………V …………………………</w:t>
      </w:r>
      <w:proofErr w:type="gramStart"/>
      <w:r w:rsidRPr="00203A18">
        <w:rPr>
          <w:rFonts w:ascii="Arial" w:hAnsi="Arial" w:cs="Arial"/>
          <w:sz w:val="22"/>
          <w:szCs w:val="24"/>
        </w:rPr>
        <w:t>…….</w:t>
      </w:r>
      <w:proofErr w:type="gramEnd"/>
      <w:r w:rsidRPr="00203A18">
        <w:rPr>
          <w:rFonts w:ascii="Arial" w:hAnsi="Arial" w:cs="Arial"/>
          <w:sz w:val="22"/>
          <w:szCs w:val="24"/>
        </w:rPr>
        <w:t xml:space="preserve">.             …………………………………….      </w:t>
      </w:r>
    </w:p>
    <w:p w14:paraId="48CCBA2A" w14:textId="77777777" w:rsidR="00DE0BE5" w:rsidRPr="00203A18" w:rsidRDefault="008A07B9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sz w:val="22"/>
          <w:szCs w:val="24"/>
        </w:rPr>
        <w:t xml:space="preserve">       </w:t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  <w:t xml:space="preserve">        Podpis žadatele</w:t>
      </w:r>
    </w:p>
    <w:sectPr w:rsidR="00DE0BE5" w:rsidRPr="00203A18" w:rsidSect="00CF4A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1276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4033D" w14:textId="77777777" w:rsidR="007C458C" w:rsidRDefault="007C458C" w:rsidP="00AD26D0">
      <w:pPr>
        <w:spacing w:line="240" w:lineRule="auto"/>
      </w:pPr>
      <w:r>
        <w:separator/>
      </w:r>
    </w:p>
  </w:endnote>
  <w:endnote w:type="continuationSeparator" w:id="0">
    <w:p w14:paraId="4DFB06D9" w14:textId="77777777" w:rsidR="007C458C" w:rsidRDefault="007C458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E91A6" w14:textId="77777777" w:rsidR="008F40A2" w:rsidRDefault="008F40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5C4F8" w14:textId="77777777" w:rsidR="00AD26D0" w:rsidRDefault="00DD04A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73A9C" w:rsidRPr="00E9156E">
      <w:rPr>
        <w:rFonts w:ascii="Arial" w:hAnsi="Arial" w:cs="Arial"/>
        <w:sz w:val="18"/>
        <w:szCs w:val="16"/>
      </w:rPr>
      <w:fldChar w:fldCharType="begin"/>
    </w:r>
    <w:r w:rsidR="00473A9C" w:rsidRPr="00E9156E">
      <w:rPr>
        <w:rFonts w:ascii="Arial" w:hAnsi="Arial" w:cs="Arial"/>
        <w:sz w:val="18"/>
        <w:szCs w:val="16"/>
      </w:rPr>
      <w:instrText>PAGE   \* MERGEFORMAT</w:instrText>
    </w:r>
    <w:r w:rsidR="00473A9C" w:rsidRPr="00E9156E">
      <w:rPr>
        <w:rFonts w:ascii="Arial" w:hAnsi="Arial" w:cs="Arial"/>
        <w:sz w:val="18"/>
        <w:szCs w:val="16"/>
      </w:rPr>
      <w:fldChar w:fldCharType="separate"/>
    </w:r>
    <w:r w:rsidR="008A07B9">
      <w:rPr>
        <w:rFonts w:ascii="Arial" w:hAnsi="Arial" w:cs="Arial"/>
        <w:noProof/>
        <w:sz w:val="18"/>
        <w:szCs w:val="16"/>
      </w:rPr>
      <w:t>2</w:t>
    </w:r>
    <w:r w:rsidR="00473A9C" w:rsidRPr="00E9156E">
      <w:rPr>
        <w:rFonts w:ascii="Arial" w:hAnsi="Arial" w:cs="Arial"/>
        <w:sz w:val="18"/>
        <w:szCs w:val="16"/>
      </w:rPr>
      <w:fldChar w:fldCharType="end"/>
    </w:r>
    <w:r w:rsidR="00E9156E" w:rsidRPr="00E9156E">
      <w:rPr>
        <w:rFonts w:ascii="Arial" w:hAnsi="Arial" w:cs="Arial"/>
        <w:sz w:val="18"/>
        <w:szCs w:val="16"/>
      </w:rPr>
      <w:t>/</w:t>
    </w:r>
    <w:r w:rsidR="00E9156E" w:rsidRPr="00E9156E">
      <w:rPr>
        <w:rFonts w:ascii="Arial" w:hAnsi="Arial" w:cs="Arial"/>
        <w:sz w:val="18"/>
        <w:szCs w:val="16"/>
      </w:rPr>
      <w:fldChar w:fldCharType="begin"/>
    </w:r>
    <w:r w:rsidR="00E9156E" w:rsidRPr="00E9156E">
      <w:rPr>
        <w:rFonts w:ascii="Arial" w:hAnsi="Arial" w:cs="Arial"/>
        <w:sz w:val="18"/>
        <w:szCs w:val="16"/>
      </w:rPr>
      <w:instrText xml:space="preserve"> NUMPAGES   \* MERGEFORMAT </w:instrText>
    </w:r>
    <w:r w:rsidR="00E9156E" w:rsidRPr="00E9156E">
      <w:rPr>
        <w:rFonts w:ascii="Arial" w:hAnsi="Arial" w:cs="Arial"/>
        <w:sz w:val="18"/>
        <w:szCs w:val="16"/>
      </w:rPr>
      <w:fldChar w:fldCharType="separate"/>
    </w:r>
    <w:r w:rsidR="003E0E9E">
      <w:rPr>
        <w:rFonts w:ascii="Arial" w:hAnsi="Arial" w:cs="Arial"/>
        <w:noProof/>
        <w:sz w:val="18"/>
        <w:szCs w:val="16"/>
      </w:rPr>
      <w:t>1</w:t>
    </w:r>
    <w:r w:rsidR="00E9156E" w:rsidRPr="00E9156E">
      <w:rPr>
        <w:rFonts w:ascii="Arial" w:hAnsi="Arial" w:cs="Arial"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3E823623" w14:textId="77777777" w:rsidR="00AD26D0" w:rsidRDefault="00AD26D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0F0F6" w14:textId="77777777" w:rsidR="00181A1E" w:rsidRPr="00CF4ABD" w:rsidRDefault="00181A1E" w:rsidP="00CF4A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DE883" w14:textId="77777777" w:rsidR="007C458C" w:rsidRDefault="007C458C" w:rsidP="00AD26D0">
      <w:pPr>
        <w:spacing w:line="240" w:lineRule="auto"/>
      </w:pPr>
      <w:r>
        <w:separator/>
      </w:r>
    </w:p>
  </w:footnote>
  <w:footnote w:type="continuationSeparator" w:id="0">
    <w:p w14:paraId="1B3B207F" w14:textId="77777777" w:rsidR="007C458C" w:rsidRDefault="007C458C" w:rsidP="00AD2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3873A" w14:textId="77777777" w:rsidR="008F40A2" w:rsidRDefault="008F40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B5BB4" w14:textId="77777777" w:rsidR="008F40A2" w:rsidRDefault="008F40A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442A2" w14:textId="77777777" w:rsidR="008F40A2" w:rsidRDefault="008F40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579AE"/>
    <w:multiLevelType w:val="singleLevel"/>
    <w:tmpl w:val="1D606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sz w:val="24"/>
        <w:szCs w:val="24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251541328">
    <w:abstractNumId w:val="1"/>
  </w:num>
  <w:num w:numId="2" w16cid:durableId="627590250">
    <w:abstractNumId w:val="2"/>
  </w:num>
  <w:num w:numId="3" w16cid:durableId="26647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13"/>
    <w:rsid w:val="00000C26"/>
    <w:rsid w:val="00016D3A"/>
    <w:rsid w:val="00057726"/>
    <w:rsid w:val="000A19C3"/>
    <w:rsid w:val="000F212A"/>
    <w:rsid w:val="00103515"/>
    <w:rsid w:val="00112CDE"/>
    <w:rsid w:val="00124CD2"/>
    <w:rsid w:val="001439AE"/>
    <w:rsid w:val="00181A1E"/>
    <w:rsid w:val="001A5EED"/>
    <w:rsid w:val="001C274B"/>
    <w:rsid w:val="001F262C"/>
    <w:rsid w:val="00203A18"/>
    <w:rsid w:val="00211440"/>
    <w:rsid w:val="00220934"/>
    <w:rsid w:val="00270643"/>
    <w:rsid w:val="00290DE8"/>
    <w:rsid w:val="002A18A9"/>
    <w:rsid w:val="002B594B"/>
    <w:rsid w:val="00300239"/>
    <w:rsid w:val="00314334"/>
    <w:rsid w:val="00347916"/>
    <w:rsid w:val="003670F0"/>
    <w:rsid w:val="0039264A"/>
    <w:rsid w:val="00397C51"/>
    <w:rsid w:val="003A7C13"/>
    <w:rsid w:val="003D3ED0"/>
    <w:rsid w:val="003E0E6E"/>
    <w:rsid w:val="003E0E9E"/>
    <w:rsid w:val="0040375B"/>
    <w:rsid w:val="00416A5A"/>
    <w:rsid w:val="00434472"/>
    <w:rsid w:val="00444468"/>
    <w:rsid w:val="00473A9C"/>
    <w:rsid w:val="00493589"/>
    <w:rsid w:val="004945DD"/>
    <w:rsid w:val="004C7B65"/>
    <w:rsid w:val="00583C86"/>
    <w:rsid w:val="00594FC3"/>
    <w:rsid w:val="0059555B"/>
    <w:rsid w:val="005A3DAA"/>
    <w:rsid w:val="005C727C"/>
    <w:rsid w:val="005D0599"/>
    <w:rsid w:val="006D4D1E"/>
    <w:rsid w:val="006F2B40"/>
    <w:rsid w:val="0074462E"/>
    <w:rsid w:val="00773AA5"/>
    <w:rsid w:val="00785638"/>
    <w:rsid w:val="007C458C"/>
    <w:rsid w:val="008266C3"/>
    <w:rsid w:val="008749BD"/>
    <w:rsid w:val="008818C2"/>
    <w:rsid w:val="008A07B9"/>
    <w:rsid w:val="008F40A2"/>
    <w:rsid w:val="00910FC8"/>
    <w:rsid w:val="0097330D"/>
    <w:rsid w:val="009E0AEE"/>
    <w:rsid w:val="00A30A09"/>
    <w:rsid w:val="00A320D8"/>
    <w:rsid w:val="00AD26D0"/>
    <w:rsid w:val="00AD474C"/>
    <w:rsid w:val="00AD7F3C"/>
    <w:rsid w:val="00AE6FBB"/>
    <w:rsid w:val="00B1344C"/>
    <w:rsid w:val="00B41A78"/>
    <w:rsid w:val="00B802E8"/>
    <w:rsid w:val="00B80ADE"/>
    <w:rsid w:val="00B868B2"/>
    <w:rsid w:val="00BD4BCD"/>
    <w:rsid w:val="00BF57B7"/>
    <w:rsid w:val="00C33633"/>
    <w:rsid w:val="00C3507C"/>
    <w:rsid w:val="00C93BAD"/>
    <w:rsid w:val="00CA4F1F"/>
    <w:rsid w:val="00CF11EF"/>
    <w:rsid w:val="00CF4ABD"/>
    <w:rsid w:val="00CF79A2"/>
    <w:rsid w:val="00D14CDA"/>
    <w:rsid w:val="00D35269"/>
    <w:rsid w:val="00D67B34"/>
    <w:rsid w:val="00D8388E"/>
    <w:rsid w:val="00D86838"/>
    <w:rsid w:val="00DD04AA"/>
    <w:rsid w:val="00DE0BE5"/>
    <w:rsid w:val="00E205A4"/>
    <w:rsid w:val="00E351A1"/>
    <w:rsid w:val="00E55150"/>
    <w:rsid w:val="00E57E79"/>
    <w:rsid w:val="00E80716"/>
    <w:rsid w:val="00E9156E"/>
    <w:rsid w:val="00ED6120"/>
    <w:rsid w:val="00ED70C4"/>
    <w:rsid w:val="00EE0E54"/>
    <w:rsid w:val="00EF2040"/>
    <w:rsid w:val="00F2173E"/>
    <w:rsid w:val="00F222C2"/>
    <w:rsid w:val="00F26909"/>
    <w:rsid w:val="00F27EB9"/>
    <w:rsid w:val="00F33A3D"/>
    <w:rsid w:val="00F53496"/>
    <w:rsid w:val="00FB6281"/>
    <w:rsid w:val="00FC1F2B"/>
    <w:rsid w:val="00F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060643"/>
  <w15:docId w15:val="{794C8221-B9E8-42D4-BF17-429C116D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205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05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205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05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a\Desktop\&#382;&#225;dos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žádost.dotx</Template>
  <TotalTime>118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Lucie</dc:creator>
  <cp:lastModifiedBy>Milan Moravec</cp:lastModifiedBy>
  <cp:revision>13</cp:revision>
  <cp:lastPrinted>2024-02-14T10:35:00Z</cp:lastPrinted>
  <dcterms:created xsi:type="dcterms:W3CDTF">2021-10-07T12:05:00Z</dcterms:created>
  <dcterms:modified xsi:type="dcterms:W3CDTF">2024-02-14T11:47:00Z</dcterms:modified>
</cp:coreProperties>
</file>