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6362E" w14:textId="77777777" w:rsidR="00666584" w:rsidRDefault="00666584" w:rsidP="00C93BAD">
      <w:pPr>
        <w:ind w:left="709" w:firstLine="284"/>
        <w:rPr>
          <w:rFonts w:ascii="Arial" w:hAnsi="Arial" w:cs="Arial"/>
          <w:b/>
          <w:szCs w:val="24"/>
        </w:rPr>
      </w:pPr>
    </w:p>
    <w:p w14:paraId="793983A9" w14:textId="77777777" w:rsidR="00666584" w:rsidRDefault="00666584" w:rsidP="00C93BAD">
      <w:pPr>
        <w:ind w:left="709" w:firstLine="284"/>
        <w:rPr>
          <w:rFonts w:ascii="Arial" w:hAnsi="Arial" w:cs="Arial"/>
          <w:b/>
          <w:szCs w:val="24"/>
        </w:rPr>
      </w:pPr>
    </w:p>
    <w:p w14:paraId="2E7CDB76" w14:textId="77777777"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2658191A" wp14:editId="1CC7B4BE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14:paraId="06FC1B75" w14:textId="77777777" w:rsidR="00C93BAD" w:rsidRPr="002B594B" w:rsidRDefault="00E4451D" w:rsidP="00C93BAD">
      <w:pPr>
        <w:ind w:left="709" w:firstLine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Finanční odbor</w:t>
      </w:r>
    </w:p>
    <w:p w14:paraId="10B605F6" w14:textId="77777777" w:rsidR="00C93BAD" w:rsidRPr="00613D02" w:rsidRDefault="00613D02" w:rsidP="00C93BAD">
      <w:pPr>
        <w:ind w:firstLine="993"/>
        <w:rPr>
          <w:rFonts w:ascii="Arial" w:hAnsi="Arial" w:cs="Arial"/>
          <w:b/>
          <w:szCs w:val="24"/>
        </w:rPr>
      </w:pPr>
      <w:r w:rsidRPr="00613D02">
        <w:rPr>
          <w:rFonts w:ascii="Arial" w:hAnsi="Arial" w:cs="Arial"/>
          <w:b/>
          <w:szCs w:val="24"/>
        </w:rPr>
        <w:t>Velké náměstí 5, 561 69 Králíky</w:t>
      </w:r>
    </w:p>
    <w:p w14:paraId="320F7985" w14:textId="77777777" w:rsidR="00C93BAD" w:rsidRPr="002B594B" w:rsidRDefault="00257891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w:pict w14:anchorId="346D9CA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margin-left:1.05pt;margin-top:3.8pt;width:475.2pt;height:0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edHA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" adj="-3270,-1,-3270"/>
        </w:pict>
      </w:r>
    </w:p>
    <w:p w14:paraId="16B5C447" w14:textId="77777777"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14:paraId="56378CEB" w14:textId="77777777" w:rsidR="00613D02" w:rsidRDefault="004A691D" w:rsidP="004A691D">
      <w:pPr>
        <w:tabs>
          <w:tab w:val="left" w:pos="1276"/>
        </w:tabs>
        <w:jc w:val="center"/>
        <w:rPr>
          <w:rFonts w:ascii="Arial" w:hAnsi="Arial" w:cs="Arial"/>
          <w:b/>
          <w:sz w:val="28"/>
          <w:szCs w:val="28"/>
        </w:rPr>
      </w:pPr>
      <w:r w:rsidRPr="004A691D">
        <w:rPr>
          <w:rFonts w:ascii="Arial" w:hAnsi="Arial" w:cs="Arial"/>
          <w:b/>
          <w:sz w:val="28"/>
          <w:szCs w:val="28"/>
        </w:rPr>
        <w:t>Ohlašovací povinnost k místnímu poplatku z</w:t>
      </w:r>
      <w:r w:rsidR="00B3686B">
        <w:rPr>
          <w:rFonts w:ascii="Arial" w:hAnsi="Arial" w:cs="Arial"/>
          <w:b/>
          <w:sz w:val="28"/>
          <w:szCs w:val="28"/>
        </w:rPr>
        <w:t>e psů</w:t>
      </w:r>
    </w:p>
    <w:p w14:paraId="2C25E4E5" w14:textId="77777777" w:rsidR="004A691D" w:rsidRPr="004A691D" w:rsidRDefault="004A691D" w:rsidP="004A691D">
      <w:pPr>
        <w:tabs>
          <w:tab w:val="left" w:pos="1276"/>
        </w:tabs>
        <w:jc w:val="center"/>
        <w:rPr>
          <w:rFonts w:ascii="Arial" w:hAnsi="Arial" w:cs="Arial"/>
          <w:b/>
          <w:sz w:val="28"/>
          <w:szCs w:val="28"/>
        </w:rPr>
      </w:pPr>
    </w:p>
    <w:p w14:paraId="44CAF0A5" w14:textId="77777777" w:rsidR="00477F25" w:rsidRPr="00197449" w:rsidRDefault="00477F25" w:rsidP="009937A2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Jméno a příjmení</w:t>
      </w:r>
      <w:r w:rsidR="003956A9">
        <w:rPr>
          <w:rFonts w:ascii="Arial" w:hAnsi="Arial" w:cs="Arial"/>
          <w:b/>
          <w:szCs w:val="24"/>
        </w:rPr>
        <w:t>/</w:t>
      </w:r>
      <w:r w:rsidR="00094CE5">
        <w:rPr>
          <w:rFonts w:ascii="Arial" w:hAnsi="Arial" w:cs="Arial"/>
          <w:b/>
          <w:szCs w:val="24"/>
        </w:rPr>
        <w:t>p</w:t>
      </w:r>
      <w:r w:rsidR="003956A9">
        <w:rPr>
          <w:rFonts w:ascii="Arial" w:hAnsi="Arial" w:cs="Arial"/>
          <w:b/>
          <w:szCs w:val="24"/>
        </w:rPr>
        <w:t>rávnická osoba:……………………………………………………………</w:t>
      </w:r>
    </w:p>
    <w:p w14:paraId="387EC069" w14:textId="77777777" w:rsidR="00477F25" w:rsidRPr="00197449" w:rsidRDefault="00477F25" w:rsidP="009937A2">
      <w:pPr>
        <w:pStyle w:val="Nadpis1"/>
        <w:spacing w:line="276" w:lineRule="auto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Rodné číslo</w:t>
      </w:r>
      <w:r w:rsidR="003956A9">
        <w:rPr>
          <w:rFonts w:ascii="Arial" w:hAnsi="Arial" w:cs="Arial"/>
          <w:b/>
          <w:szCs w:val="24"/>
        </w:rPr>
        <w:t>/</w:t>
      </w:r>
      <w:proofErr w:type="gramStart"/>
      <w:r w:rsidR="003956A9">
        <w:rPr>
          <w:rFonts w:ascii="Arial" w:hAnsi="Arial" w:cs="Arial"/>
          <w:b/>
          <w:szCs w:val="24"/>
        </w:rPr>
        <w:t>IČ:</w:t>
      </w:r>
      <w:r w:rsidRPr="00197449">
        <w:rPr>
          <w:rFonts w:ascii="Arial" w:hAnsi="Arial" w:cs="Arial"/>
          <w:b/>
          <w:szCs w:val="24"/>
        </w:rPr>
        <w:t>…</w:t>
      </w:r>
      <w:proofErr w:type="gramEnd"/>
      <w:r w:rsidRPr="00197449">
        <w:rPr>
          <w:rFonts w:ascii="Arial" w:hAnsi="Arial" w:cs="Arial"/>
          <w:b/>
          <w:szCs w:val="24"/>
        </w:rPr>
        <w:t>…………………………..……………………</w:t>
      </w:r>
      <w:r w:rsidR="0039244D" w:rsidRPr="00197449">
        <w:rPr>
          <w:rFonts w:ascii="Arial" w:hAnsi="Arial" w:cs="Arial"/>
          <w:b/>
          <w:szCs w:val="24"/>
        </w:rPr>
        <w:t>…</w:t>
      </w:r>
      <w:r w:rsidR="003956A9">
        <w:rPr>
          <w:rFonts w:ascii="Arial" w:hAnsi="Arial" w:cs="Arial"/>
          <w:b/>
          <w:szCs w:val="24"/>
        </w:rPr>
        <w:t>………………………………</w:t>
      </w:r>
    </w:p>
    <w:p w14:paraId="71A84725" w14:textId="77777777" w:rsidR="00477F25" w:rsidRPr="00197449" w:rsidRDefault="00477F25" w:rsidP="009937A2">
      <w:pPr>
        <w:spacing w:line="276" w:lineRule="auto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Místo trvalého pobytu</w:t>
      </w:r>
      <w:r w:rsidR="003956A9">
        <w:rPr>
          <w:rFonts w:ascii="Arial" w:hAnsi="Arial" w:cs="Arial"/>
          <w:b/>
          <w:szCs w:val="24"/>
        </w:rPr>
        <w:t>/</w:t>
      </w:r>
      <w:r w:rsidR="00094CE5">
        <w:rPr>
          <w:rFonts w:ascii="Arial" w:hAnsi="Arial" w:cs="Arial"/>
          <w:b/>
          <w:szCs w:val="24"/>
        </w:rPr>
        <w:t>m</w:t>
      </w:r>
      <w:r w:rsidR="003956A9">
        <w:rPr>
          <w:rFonts w:ascii="Arial" w:hAnsi="Arial" w:cs="Arial"/>
          <w:b/>
          <w:szCs w:val="24"/>
        </w:rPr>
        <w:t xml:space="preserve">ísto </w:t>
      </w:r>
      <w:proofErr w:type="gramStart"/>
      <w:r w:rsidR="003956A9">
        <w:rPr>
          <w:rFonts w:ascii="Arial" w:hAnsi="Arial" w:cs="Arial"/>
          <w:b/>
          <w:szCs w:val="24"/>
        </w:rPr>
        <w:t>sídla:…</w:t>
      </w:r>
      <w:proofErr w:type="gramEnd"/>
      <w:r w:rsidR="003956A9">
        <w:rPr>
          <w:rFonts w:ascii="Arial" w:hAnsi="Arial" w:cs="Arial"/>
          <w:b/>
          <w:szCs w:val="24"/>
        </w:rPr>
        <w:t>…………………………………………………………..</w:t>
      </w:r>
      <w:r w:rsidRPr="00197449">
        <w:rPr>
          <w:rFonts w:ascii="Arial" w:hAnsi="Arial" w:cs="Arial"/>
          <w:b/>
          <w:szCs w:val="24"/>
        </w:rPr>
        <w:t xml:space="preserve"> …………………………………………………………………………………………………</w:t>
      </w:r>
      <w:r w:rsidR="0039244D" w:rsidRPr="00197449">
        <w:rPr>
          <w:rFonts w:ascii="Arial" w:hAnsi="Arial" w:cs="Arial"/>
          <w:b/>
          <w:szCs w:val="24"/>
        </w:rPr>
        <w:t>………</w:t>
      </w:r>
    </w:p>
    <w:p w14:paraId="5FBE4FD3" w14:textId="77777777" w:rsidR="00477F25" w:rsidRPr="00197449" w:rsidRDefault="00477F25" w:rsidP="009937A2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…………………………………………………………………………………………………</w:t>
      </w:r>
      <w:r w:rsidR="0039244D" w:rsidRPr="00197449">
        <w:rPr>
          <w:rFonts w:ascii="Arial" w:hAnsi="Arial" w:cs="Arial"/>
          <w:b/>
          <w:szCs w:val="24"/>
        </w:rPr>
        <w:t>………</w:t>
      </w:r>
    </w:p>
    <w:p w14:paraId="23093562" w14:textId="77777777" w:rsidR="00477F25" w:rsidRPr="00197449" w:rsidRDefault="00477F25" w:rsidP="009937A2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Adresa pro doručování (pouze v případě, že je odlišná od místa trvalého pobytu</w:t>
      </w:r>
      <w:r w:rsidR="003956A9">
        <w:rPr>
          <w:rFonts w:ascii="Arial" w:hAnsi="Arial" w:cs="Arial"/>
          <w:b/>
          <w:szCs w:val="24"/>
        </w:rPr>
        <w:t xml:space="preserve"> nebo sídla</w:t>
      </w:r>
      <w:r w:rsidRPr="00197449">
        <w:rPr>
          <w:rFonts w:ascii="Arial" w:hAnsi="Arial" w:cs="Arial"/>
          <w:b/>
          <w:szCs w:val="24"/>
        </w:rPr>
        <w:t>):</w:t>
      </w:r>
      <w:r w:rsidR="003956A9">
        <w:rPr>
          <w:rFonts w:ascii="Arial" w:hAnsi="Arial" w:cs="Arial"/>
          <w:b/>
          <w:szCs w:val="24"/>
        </w:rPr>
        <w:t>………………………………………………………………………………………….</w:t>
      </w:r>
    </w:p>
    <w:p w14:paraId="3351C160" w14:textId="77777777" w:rsidR="00477F25" w:rsidRPr="00197449" w:rsidRDefault="00477F25" w:rsidP="009937A2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…………………………………………………………………………………………………</w:t>
      </w:r>
      <w:r w:rsidR="005B0669" w:rsidRPr="00197449">
        <w:rPr>
          <w:rFonts w:ascii="Arial" w:hAnsi="Arial" w:cs="Arial"/>
          <w:b/>
          <w:szCs w:val="24"/>
        </w:rPr>
        <w:t>………</w:t>
      </w:r>
    </w:p>
    <w:p w14:paraId="6274525F" w14:textId="77777777" w:rsidR="00477F25" w:rsidRPr="00197449" w:rsidRDefault="00477F25" w:rsidP="009937A2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…………………………………………………………………………………………………</w:t>
      </w:r>
      <w:r w:rsidR="005B0669" w:rsidRPr="00197449">
        <w:rPr>
          <w:rFonts w:ascii="Arial" w:hAnsi="Arial" w:cs="Arial"/>
          <w:b/>
          <w:szCs w:val="24"/>
        </w:rPr>
        <w:t>………</w:t>
      </w:r>
    </w:p>
    <w:p w14:paraId="2388DFD4" w14:textId="77777777" w:rsidR="001B7AAA" w:rsidRPr="00197449" w:rsidRDefault="001B7AAA" w:rsidP="009937A2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Telefon</w:t>
      </w:r>
      <w:r>
        <w:rPr>
          <w:rFonts w:ascii="Arial" w:hAnsi="Arial" w:cs="Arial"/>
          <w:b/>
          <w:szCs w:val="24"/>
        </w:rPr>
        <w:t>, e-mail</w:t>
      </w:r>
      <w:r w:rsidRPr="00197449">
        <w:rPr>
          <w:rFonts w:ascii="Arial" w:hAnsi="Arial" w:cs="Arial"/>
          <w:b/>
          <w:szCs w:val="24"/>
        </w:rPr>
        <w:t>: …………………………………………</w:t>
      </w:r>
      <w:r>
        <w:rPr>
          <w:rFonts w:ascii="Arial" w:hAnsi="Arial" w:cs="Arial"/>
          <w:b/>
          <w:szCs w:val="24"/>
        </w:rPr>
        <w:t>…………………………………………</w:t>
      </w:r>
    </w:p>
    <w:p w14:paraId="54FF8F45" w14:textId="77777777" w:rsidR="00477F25" w:rsidRPr="00197449" w:rsidRDefault="00477F25" w:rsidP="00477F25">
      <w:pPr>
        <w:jc w:val="both"/>
        <w:rPr>
          <w:rFonts w:ascii="Arial" w:hAnsi="Arial" w:cs="Arial"/>
          <w:b/>
          <w:szCs w:val="24"/>
        </w:rPr>
      </w:pPr>
    </w:p>
    <w:p w14:paraId="6B28404D" w14:textId="77777777" w:rsidR="00B3686B" w:rsidRDefault="00B3686B" w:rsidP="00477F25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Popis psa: </w:t>
      </w:r>
    </w:p>
    <w:p w14:paraId="0237BBF1" w14:textId="77777777" w:rsidR="00094CE5" w:rsidRDefault="00094CE5" w:rsidP="00477F25">
      <w:pPr>
        <w:jc w:val="both"/>
        <w:rPr>
          <w:rFonts w:ascii="Arial" w:hAnsi="Arial" w:cs="Arial"/>
          <w:b/>
          <w:szCs w:val="24"/>
        </w:rPr>
      </w:pPr>
    </w:p>
    <w:p w14:paraId="2F31CAAB" w14:textId="77777777" w:rsidR="00094CE5" w:rsidRDefault="00094CE5" w:rsidP="009937A2">
      <w:pPr>
        <w:pStyle w:val="Odstavecseseznamem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Počet psů:………………………………………………………………………………….</w:t>
      </w:r>
    </w:p>
    <w:p w14:paraId="2438CBDB" w14:textId="77777777" w:rsidR="00477F25" w:rsidRDefault="00B3686B" w:rsidP="009937A2">
      <w:pPr>
        <w:pStyle w:val="Odstavecseseznamem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Stáří: </w:t>
      </w:r>
      <w:r w:rsidR="0039244D" w:rsidRPr="00B3686B">
        <w:rPr>
          <w:rFonts w:ascii="Arial" w:hAnsi="Arial" w:cs="Arial"/>
          <w:b/>
          <w:szCs w:val="24"/>
        </w:rPr>
        <w:t>……</w:t>
      </w:r>
      <w:r>
        <w:rPr>
          <w:rFonts w:ascii="Arial" w:hAnsi="Arial" w:cs="Arial"/>
          <w:b/>
          <w:szCs w:val="24"/>
        </w:rPr>
        <w:t>……………………</w:t>
      </w:r>
      <w:r w:rsidR="00094CE5">
        <w:rPr>
          <w:rFonts w:ascii="Arial" w:hAnsi="Arial" w:cs="Arial"/>
          <w:b/>
          <w:szCs w:val="24"/>
        </w:rPr>
        <w:t>…………………………………………………………….</w:t>
      </w:r>
    </w:p>
    <w:p w14:paraId="31F150D9" w14:textId="77777777" w:rsidR="00B3686B" w:rsidRDefault="00B3686B" w:rsidP="009937A2">
      <w:pPr>
        <w:pStyle w:val="Odstavecseseznamem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Plemeno:………………………………………………</w:t>
      </w:r>
      <w:r w:rsidR="00094CE5">
        <w:rPr>
          <w:rFonts w:ascii="Arial" w:hAnsi="Arial" w:cs="Arial"/>
          <w:b/>
          <w:szCs w:val="24"/>
        </w:rPr>
        <w:t>……………………………………</w:t>
      </w:r>
    </w:p>
    <w:p w14:paraId="11B768D4" w14:textId="77777777" w:rsidR="00477F25" w:rsidRDefault="00B3686B" w:rsidP="009937A2">
      <w:pPr>
        <w:pStyle w:val="Odstavecseseznamem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Cs w:val="24"/>
        </w:rPr>
      </w:pPr>
      <w:r w:rsidRPr="00B3686B">
        <w:rPr>
          <w:rFonts w:ascii="Arial" w:hAnsi="Arial" w:cs="Arial"/>
          <w:b/>
          <w:szCs w:val="24"/>
        </w:rPr>
        <w:t>Od kdy je držen: ……………</w:t>
      </w:r>
      <w:r w:rsidR="00094CE5">
        <w:rPr>
          <w:rFonts w:ascii="Arial" w:hAnsi="Arial" w:cs="Arial"/>
          <w:b/>
          <w:szCs w:val="24"/>
        </w:rPr>
        <w:t>…………………………………………………………….</w:t>
      </w:r>
    </w:p>
    <w:p w14:paraId="443D583E" w14:textId="77777777" w:rsidR="003956A9" w:rsidRDefault="003956A9" w:rsidP="009937A2">
      <w:pPr>
        <w:pStyle w:val="Odstavecseseznamem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Číslo čipu: …………………………………………………</w:t>
      </w:r>
      <w:r w:rsidR="00094CE5">
        <w:rPr>
          <w:rFonts w:ascii="Arial" w:hAnsi="Arial" w:cs="Arial"/>
          <w:b/>
          <w:szCs w:val="24"/>
        </w:rPr>
        <w:t>………………………………</w:t>
      </w:r>
    </w:p>
    <w:p w14:paraId="006F2A74" w14:textId="77777777" w:rsidR="003956A9" w:rsidRDefault="003956A9" w:rsidP="009937A2">
      <w:pPr>
        <w:pStyle w:val="Odstavecseseznamem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Počet bytových jednotek:………………………</w:t>
      </w:r>
      <w:r w:rsidR="00094CE5">
        <w:rPr>
          <w:rFonts w:ascii="Arial" w:hAnsi="Arial" w:cs="Arial"/>
          <w:b/>
          <w:szCs w:val="24"/>
        </w:rPr>
        <w:t>……………………………………….</w:t>
      </w:r>
    </w:p>
    <w:p w14:paraId="43BC5525" w14:textId="77777777" w:rsidR="00B3686B" w:rsidRDefault="00B3686B" w:rsidP="009937A2">
      <w:pPr>
        <w:pStyle w:val="Odstavecseseznamem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Průkaz ZTP nebo ZTP/P č.: ……………………………Platnost </w:t>
      </w:r>
      <w:proofErr w:type="gramStart"/>
      <w:r>
        <w:rPr>
          <w:rFonts w:ascii="Arial" w:hAnsi="Arial" w:cs="Arial"/>
          <w:b/>
          <w:szCs w:val="24"/>
        </w:rPr>
        <w:t>do:…</w:t>
      </w:r>
      <w:proofErr w:type="gramEnd"/>
      <w:r>
        <w:rPr>
          <w:rFonts w:ascii="Arial" w:hAnsi="Arial" w:cs="Arial"/>
          <w:b/>
          <w:szCs w:val="24"/>
        </w:rPr>
        <w:t>……………..</w:t>
      </w:r>
    </w:p>
    <w:p w14:paraId="2B1B3E57" w14:textId="77777777" w:rsidR="00B3686B" w:rsidRDefault="00B3686B" w:rsidP="009937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Další údaje rozhodné pro stanovení poplatkové povinnosti:…………………….</w:t>
      </w:r>
    </w:p>
    <w:p w14:paraId="4F336300" w14:textId="77777777" w:rsidR="009937A2" w:rsidRDefault="009937A2" w:rsidP="009937A2">
      <w:pPr>
        <w:spacing w:line="276" w:lineRule="auto"/>
        <w:ind w:left="72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……………………………………………………………………………………………….</w:t>
      </w:r>
    </w:p>
    <w:p w14:paraId="0169D736" w14:textId="77777777" w:rsidR="009937A2" w:rsidRDefault="009937A2" w:rsidP="009937A2">
      <w:pPr>
        <w:spacing w:line="276" w:lineRule="auto"/>
        <w:ind w:left="72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……………………………………………………………………………………………….</w:t>
      </w:r>
    </w:p>
    <w:p w14:paraId="5471EEC9" w14:textId="77777777" w:rsidR="009937A2" w:rsidRPr="009937A2" w:rsidRDefault="009937A2" w:rsidP="009937A2">
      <w:pPr>
        <w:spacing w:line="276" w:lineRule="auto"/>
        <w:ind w:left="720"/>
        <w:jc w:val="both"/>
        <w:rPr>
          <w:rFonts w:ascii="Arial" w:hAnsi="Arial" w:cs="Arial"/>
          <w:b/>
          <w:szCs w:val="24"/>
        </w:rPr>
      </w:pPr>
    </w:p>
    <w:p w14:paraId="31E26964" w14:textId="77777777" w:rsidR="00477F25" w:rsidRDefault="00477F25" w:rsidP="009937A2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Prohlašuji, že uvedené údaje jsou pravdivé a úplné.</w:t>
      </w:r>
    </w:p>
    <w:p w14:paraId="55F1F47F" w14:textId="77777777" w:rsidR="009937A2" w:rsidRPr="00197449" w:rsidRDefault="009937A2" w:rsidP="009937A2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14:paraId="3E3D9DCE" w14:textId="77777777" w:rsidR="00B3686B" w:rsidRDefault="0039244D" w:rsidP="009937A2">
      <w:pPr>
        <w:tabs>
          <w:tab w:val="left" w:pos="1276"/>
        </w:tabs>
        <w:spacing w:line="276" w:lineRule="auto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Datum: ……………………………</w:t>
      </w:r>
      <w:r w:rsidR="007A5DBB">
        <w:rPr>
          <w:rFonts w:ascii="Arial" w:hAnsi="Arial" w:cs="Arial"/>
          <w:b/>
          <w:szCs w:val="24"/>
        </w:rPr>
        <w:t>……………………</w:t>
      </w:r>
      <w:r w:rsidRPr="00197449">
        <w:rPr>
          <w:rFonts w:ascii="Arial" w:hAnsi="Arial" w:cs="Arial"/>
          <w:b/>
          <w:szCs w:val="24"/>
        </w:rPr>
        <w:t xml:space="preserve">   </w:t>
      </w:r>
    </w:p>
    <w:p w14:paraId="5CDBB05D" w14:textId="77777777" w:rsidR="007A5DBB" w:rsidRDefault="0039244D" w:rsidP="009937A2">
      <w:pPr>
        <w:tabs>
          <w:tab w:val="left" w:pos="1276"/>
        </w:tabs>
        <w:spacing w:line="276" w:lineRule="auto"/>
        <w:rPr>
          <w:rFonts w:ascii="Arial" w:hAnsi="Arial" w:cs="Arial"/>
          <w:b/>
          <w:szCs w:val="24"/>
        </w:rPr>
      </w:pPr>
      <w:r w:rsidRPr="00197449">
        <w:rPr>
          <w:rFonts w:ascii="Arial" w:hAnsi="Arial" w:cs="Arial"/>
          <w:b/>
          <w:szCs w:val="24"/>
        </w:rPr>
        <w:t>Podpis: …………………………………………</w:t>
      </w:r>
      <w:proofErr w:type="gramStart"/>
      <w:r w:rsidRPr="00197449">
        <w:rPr>
          <w:rFonts w:ascii="Arial" w:hAnsi="Arial" w:cs="Arial"/>
          <w:b/>
          <w:szCs w:val="24"/>
        </w:rPr>
        <w:t>…</w:t>
      </w:r>
      <w:r w:rsidR="001B7AAA">
        <w:rPr>
          <w:rFonts w:ascii="Arial" w:hAnsi="Arial" w:cs="Arial"/>
          <w:b/>
          <w:szCs w:val="24"/>
        </w:rPr>
        <w:t>….</w:t>
      </w:r>
      <w:proofErr w:type="gramEnd"/>
      <w:r w:rsidR="001B7AAA">
        <w:rPr>
          <w:rFonts w:ascii="Arial" w:hAnsi="Arial" w:cs="Arial"/>
          <w:b/>
          <w:szCs w:val="24"/>
        </w:rPr>
        <w:t>.</w:t>
      </w:r>
    </w:p>
    <w:p w14:paraId="7309D964" w14:textId="77777777" w:rsidR="009937A2" w:rsidRDefault="009937A2" w:rsidP="009937A2">
      <w:pPr>
        <w:tabs>
          <w:tab w:val="left" w:pos="1276"/>
        </w:tabs>
        <w:spacing w:line="276" w:lineRule="auto"/>
        <w:rPr>
          <w:rFonts w:ascii="Arial" w:hAnsi="Arial" w:cs="Arial"/>
          <w:b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86"/>
      </w:tblGrid>
      <w:tr w:rsidR="007A5DBB" w:rsidRPr="007A5DBB" w14:paraId="4FE5C28F" w14:textId="77777777" w:rsidTr="009937A2">
        <w:trPr>
          <w:trHeight w:val="574"/>
        </w:trPr>
        <w:tc>
          <w:tcPr>
            <w:tcW w:w="6186" w:type="dxa"/>
          </w:tcPr>
          <w:p w14:paraId="5BE5C9F6" w14:textId="77777777" w:rsidR="007A5DBB" w:rsidRPr="009937A2" w:rsidRDefault="0039244D" w:rsidP="007A5DBB">
            <w:pPr>
              <w:rPr>
                <w:rFonts w:ascii="Arial" w:hAnsi="Arial" w:cs="Arial"/>
                <w:b/>
                <w:szCs w:val="24"/>
              </w:rPr>
            </w:pPr>
            <w:r w:rsidRPr="009937A2">
              <w:rPr>
                <w:rFonts w:ascii="Arial" w:hAnsi="Arial" w:cs="Arial"/>
                <w:szCs w:val="24"/>
              </w:rPr>
              <w:t xml:space="preserve">   </w:t>
            </w:r>
            <w:r w:rsidR="007A5DBB" w:rsidRPr="009937A2">
              <w:rPr>
                <w:rFonts w:ascii="Arial" w:hAnsi="Arial" w:cs="Arial"/>
                <w:b/>
                <w:szCs w:val="24"/>
              </w:rPr>
              <w:t xml:space="preserve">Vydaná registrační známka: </w:t>
            </w:r>
          </w:p>
          <w:p w14:paraId="1981CD4B" w14:textId="77777777" w:rsidR="009937A2" w:rsidRPr="009937A2" w:rsidRDefault="009937A2" w:rsidP="009937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9937A2">
              <w:rPr>
                <w:rFonts w:ascii="Arial" w:hAnsi="Arial" w:cs="Arial"/>
                <w:sz w:val="20"/>
                <w:szCs w:val="20"/>
              </w:rPr>
              <w:t xml:space="preserve">(vyplní MÚ Králíky)                                                                      </w:t>
            </w:r>
          </w:p>
          <w:p w14:paraId="23AD7171" w14:textId="77777777" w:rsidR="009937A2" w:rsidRPr="009937A2" w:rsidRDefault="009937A2" w:rsidP="007A5DBB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C65BEDE" w14:textId="77777777" w:rsidR="00477F25" w:rsidRPr="007A5DBB" w:rsidRDefault="00477F25" w:rsidP="009937A2">
      <w:pPr>
        <w:rPr>
          <w:rFonts w:ascii="Arial" w:hAnsi="Arial" w:cs="Arial"/>
          <w:sz w:val="20"/>
          <w:szCs w:val="20"/>
        </w:rPr>
      </w:pPr>
    </w:p>
    <w:sectPr w:rsidR="00477F25" w:rsidRPr="007A5DBB" w:rsidSect="008749BD">
      <w:footerReference w:type="default" r:id="rId9"/>
      <w:footerReference w:type="first" r:id="rId10"/>
      <w:pgSz w:w="11906" w:h="16838"/>
      <w:pgMar w:top="709" w:right="851" w:bottom="1276" w:left="1418" w:header="340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85C1C" w14:textId="77777777" w:rsidR="00094CE5" w:rsidRDefault="00094CE5" w:rsidP="00AD26D0">
      <w:pPr>
        <w:spacing w:line="240" w:lineRule="auto"/>
      </w:pPr>
      <w:r>
        <w:separator/>
      </w:r>
    </w:p>
  </w:endnote>
  <w:endnote w:type="continuationSeparator" w:id="0">
    <w:p w14:paraId="405D1D05" w14:textId="77777777" w:rsidR="00094CE5" w:rsidRDefault="00094CE5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4B40" w14:textId="77777777" w:rsidR="00094CE5" w:rsidRDefault="00094CE5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192A26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192A26" w:rsidRPr="00E9156E">
      <w:rPr>
        <w:rFonts w:ascii="Arial" w:hAnsi="Arial" w:cs="Arial"/>
        <w:sz w:val="18"/>
        <w:szCs w:val="16"/>
      </w:rPr>
      <w:fldChar w:fldCharType="separate"/>
    </w:r>
    <w:r w:rsidR="009937A2">
      <w:rPr>
        <w:rFonts w:ascii="Arial" w:hAnsi="Arial" w:cs="Arial"/>
        <w:noProof/>
        <w:sz w:val="18"/>
        <w:szCs w:val="16"/>
      </w:rPr>
      <w:t>2</w:t>
    </w:r>
    <w:r w:rsidR="00192A26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r w:rsidR="00257891">
      <w:fldChar w:fldCharType="begin"/>
    </w:r>
    <w:r w:rsidR="00257891">
      <w:instrText xml:space="preserve"> NUMPAGES   \* MERGEFORMAT </w:instrText>
    </w:r>
    <w:r w:rsidR="00257891">
      <w:fldChar w:fldCharType="separate"/>
    </w:r>
    <w:r w:rsidR="009937A2" w:rsidRPr="009937A2">
      <w:rPr>
        <w:rFonts w:ascii="Arial" w:hAnsi="Arial" w:cs="Arial"/>
        <w:noProof/>
        <w:sz w:val="18"/>
        <w:szCs w:val="16"/>
      </w:rPr>
      <w:t>1</w:t>
    </w:r>
    <w:r w:rsidR="00257891">
      <w:rPr>
        <w:rFonts w:ascii="Arial" w:hAnsi="Arial" w:cs="Arial"/>
        <w:noProof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3E5FCF69" w14:textId="77777777" w:rsidR="00094CE5" w:rsidRDefault="00094C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33B1" w14:textId="319A4F5A" w:rsidR="00E145C3" w:rsidRDefault="00E145C3" w:rsidP="00E145C3">
    <w:pPr>
      <w:pStyle w:val="Zpat"/>
      <w:ind w:left="-1134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OPP_Psi</w:t>
    </w:r>
    <w:r>
      <w:rPr>
        <w:rFonts w:ascii="Arial" w:hAnsi="Arial" w:cs="Arial"/>
        <w:sz w:val="12"/>
        <w:szCs w:val="12"/>
      </w:rPr>
      <w:t>_0</w:t>
    </w:r>
    <w:r>
      <w:rPr>
        <w:rFonts w:ascii="Arial" w:hAnsi="Arial" w:cs="Arial"/>
        <w:sz w:val="12"/>
        <w:szCs w:val="12"/>
      </w:rPr>
      <w:t>2</w:t>
    </w:r>
    <w:r>
      <w:rPr>
        <w:rFonts w:ascii="Arial" w:hAnsi="Arial" w:cs="Arial"/>
        <w:sz w:val="12"/>
        <w:szCs w:val="12"/>
      </w:rPr>
      <w:t>_v.2022</w:t>
    </w:r>
  </w:p>
  <w:p w14:paraId="2FCBA1E3" w14:textId="77777777" w:rsidR="00E145C3" w:rsidRDefault="00E145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EFB38" w14:textId="77777777" w:rsidR="00094CE5" w:rsidRDefault="00094CE5" w:rsidP="00AD26D0">
      <w:pPr>
        <w:spacing w:line="240" w:lineRule="auto"/>
      </w:pPr>
      <w:r>
        <w:separator/>
      </w:r>
    </w:p>
  </w:footnote>
  <w:footnote w:type="continuationSeparator" w:id="0">
    <w:p w14:paraId="24FFCF06" w14:textId="77777777" w:rsidR="00094CE5" w:rsidRDefault="00094CE5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7A8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494743"/>
    <w:multiLevelType w:val="hybridMultilevel"/>
    <w:tmpl w:val="33E2E2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D4D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80D50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755253535">
    <w:abstractNumId w:val="4"/>
  </w:num>
  <w:num w:numId="2" w16cid:durableId="253248179">
    <w:abstractNumId w:val="5"/>
  </w:num>
  <w:num w:numId="3" w16cid:durableId="536968394">
    <w:abstractNumId w:val="2"/>
  </w:num>
  <w:num w:numId="4" w16cid:durableId="2002852041">
    <w:abstractNumId w:val="0"/>
  </w:num>
  <w:num w:numId="5" w16cid:durableId="559486797">
    <w:abstractNumId w:val="3"/>
  </w:num>
  <w:num w:numId="6" w16cid:durableId="139180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attachedTemplate r:id="rId1"/>
  <w:defaultTabStop w:val="737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FD4"/>
    <w:rsid w:val="00000C26"/>
    <w:rsid w:val="00005098"/>
    <w:rsid w:val="000119F7"/>
    <w:rsid w:val="00016D3A"/>
    <w:rsid w:val="00057726"/>
    <w:rsid w:val="000677E8"/>
    <w:rsid w:val="0008307E"/>
    <w:rsid w:val="00092D7C"/>
    <w:rsid w:val="00094CE5"/>
    <w:rsid w:val="000A19C3"/>
    <w:rsid w:val="000B0EC0"/>
    <w:rsid w:val="000D54A2"/>
    <w:rsid w:val="000D6816"/>
    <w:rsid w:val="00103515"/>
    <w:rsid w:val="00124CD2"/>
    <w:rsid w:val="001439AE"/>
    <w:rsid w:val="00146474"/>
    <w:rsid w:val="00181A1E"/>
    <w:rsid w:val="00192A26"/>
    <w:rsid w:val="00197449"/>
    <w:rsid w:val="001A5EED"/>
    <w:rsid w:val="001B7045"/>
    <w:rsid w:val="001B7AAA"/>
    <w:rsid w:val="001C274B"/>
    <w:rsid w:val="001D0031"/>
    <w:rsid w:val="001D5C70"/>
    <w:rsid w:val="001E37CE"/>
    <w:rsid w:val="001F1C0A"/>
    <w:rsid w:val="001F262C"/>
    <w:rsid w:val="00200015"/>
    <w:rsid w:val="00211440"/>
    <w:rsid w:val="00220934"/>
    <w:rsid w:val="00257891"/>
    <w:rsid w:val="00272406"/>
    <w:rsid w:val="00290DE8"/>
    <w:rsid w:val="002A18A9"/>
    <w:rsid w:val="002B594B"/>
    <w:rsid w:val="002C3674"/>
    <w:rsid w:val="002F3A8D"/>
    <w:rsid w:val="00300239"/>
    <w:rsid w:val="00314334"/>
    <w:rsid w:val="003271A8"/>
    <w:rsid w:val="00347916"/>
    <w:rsid w:val="00355A60"/>
    <w:rsid w:val="003670F0"/>
    <w:rsid w:val="00373FD4"/>
    <w:rsid w:val="00383816"/>
    <w:rsid w:val="0039244D"/>
    <w:rsid w:val="0039264A"/>
    <w:rsid w:val="003956A9"/>
    <w:rsid w:val="00397C51"/>
    <w:rsid w:val="003B6AF5"/>
    <w:rsid w:val="003C1051"/>
    <w:rsid w:val="003C39E3"/>
    <w:rsid w:val="003D3078"/>
    <w:rsid w:val="003D3ED0"/>
    <w:rsid w:val="003E0E6E"/>
    <w:rsid w:val="0040375B"/>
    <w:rsid w:val="0041517B"/>
    <w:rsid w:val="00416744"/>
    <w:rsid w:val="00416A5A"/>
    <w:rsid w:val="00417B83"/>
    <w:rsid w:val="00420699"/>
    <w:rsid w:val="00434472"/>
    <w:rsid w:val="00444468"/>
    <w:rsid w:val="00466349"/>
    <w:rsid w:val="00473A9C"/>
    <w:rsid w:val="00477F25"/>
    <w:rsid w:val="0048017D"/>
    <w:rsid w:val="00480801"/>
    <w:rsid w:val="00485E78"/>
    <w:rsid w:val="004878EC"/>
    <w:rsid w:val="004907AA"/>
    <w:rsid w:val="00493589"/>
    <w:rsid w:val="004945DD"/>
    <w:rsid w:val="004A691D"/>
    <w:rsid w:val="004B3549"/>
    <w:rsid w:val="004F3B78"/>
    <w:rsid w:val="0050055D"/>
    <w:rsid w:val="00500D4E"/>
    <w:rsid w:val="00502B9F"/>
    <w:rsid w:val="00503DF7"/>
    <w:rsid w:val="0050537C"/>
    <w:rsid w:val="00551D96"/>
    <w:rsid w:val="005539FB"/>
    <w:rsid w:val="005551F4"/>
    <w:rsid w:val="0055601A"/>
    <w:rsid w:val="00564F9C"/>
    <w:rsid w:val="0057588F"/>
    <w:rsid w:val="00594FC3"/>
    <w:rsid w:val="0059555B"/>
    <w:rsid w:val="005B0669"/>
    <w:rsid w:val="005C727C"/>
    <w:rsid w:val="005D0599"/>
    <w:rsid w:val="005E5083"/>
    <w:rsid w:val="005F44FB"/>
    <w:rsid w:val="00606613"/>
    <w:rsid w:val="00613D02"/>
    <w:rsid w:val="00626C82"/>
    <w:rsid w:val="00661F22"/>
    <w:rsid w:val="00666584"/>
    <w:rsid w:val="00691422"/>
    <w:rsid w:val="006B196E"/>
    <w:rsid w:val="006C775B"/>
    <w:rsid w:val="006D09BB"/>
    <w:rsid w:val="006D4D1E"/>
    <w:rsid w:val="006F2B40"/>
    <w:rsid w:val="007167CC"/>
    <w:rsid w:val="00733BF0"/>
    <w:rsid w:val="0074462E"/>
    <w:rsid w:val="00767F5F"/>
    <w:rsid w:val="00773AA5"/>
    <w:rsid w:val="00785638"/>
    <w:rsid w:val="00785A4F"/>
    <w:rsid w:val="00794C5B"/>
    <w:rsid w:val="007A5DBB"/>
    <w:rsid w:val="007C545B"/>
    <w:rsid w:val="007D0BD3"/>
    <w:rsid w:val="008100E3"/>
    <w:rsid w:val="008266C3"/>
    <w:rsid w:val="008749BD"/>
    <w:rsid w:val="00875D3A"/>
    <w:rsid w:val="00876F5C"/>
    <w:rsid w:val="008818C2"/>
    <w:rsid w:val="00896DA5"/>
    <w:rsid w:val="008A53A1"/>
    <w:rsid w:val="008A7D1C"/>
    <w:rsid w:val="008E22E5"/>
    <w:rsid w:val="00910FC8"/>
    <w:rsid w:val="00924D97"/>
    <w:rsid w:val="0093665B"/>
    <w:rsid w:val="00964567"/>
    <w:rsid w:val="0097330D"/>
    <w:rsid w:val="00981C17"/>
    <w:rsid w:val="009841A4"/>
    <w:rsid w:val="009937A2"/>
    <w:rsid w:val="009A585A"/>
    <w:rsid w:val="009E0AEE"/>
    <w:rsid w:val="00A12072"/>
    <w:rsid w:val="00A30A09"/>
    <w:rsid w:val="00A320D8"/>
    <w:rsid w:val="00A5115B"/>
    <w:rsid w:val="00A84784"/>
    <w:rsid w:val="00AD14CA"/>
    <w:rsid w:val="00AD1F22"/>
    <w:rsid w:val="00AD26D0"/>
    <w:rsid w:val="00AD474C"/>
    <w:rsid w:val="00AD7F3C"/>
    <w:rsid w:val="00AE40FD"/>
    <w:rsid w:val="00AF3306"/>
    <w:rsid w:val="00B033F1"/>
    <w:rsid w:val="00B133B4"/>
    <w:rsid w:val="00B1344C"/>
    <w:rsid w:val="00B3686B"/>
    <w:rsid w:val="00B36B22"/>
    <w:rsid w:val="00B41A78"/>
    <w:rsid w:val="00B6012D"/>
    <w:rsid w:val="00B60D1D"/>
    <w:rsid w:val="00B802E8"/>
    <w:rsid w:val="00B80ADE"/>
    <w:rsid w:val="00BB71E5"/>
    <w:rsid w:val="00BD0DD4"/>
    <w:rsid w:val="00BD4BCD"/>
    <w:rsid w:val="00BD5641"/>
    <w:rsid w:val="00BD5C68"/>
    <w:rsid w:val="00BF57B7"/>
    <w:rsid w:val="00C07F18"/>
    <w:rsid w:val="00C1353C"/>
    <w:rsid w:val="00C20A4E"/>
    <w:rsid w:val="00C2779D"/>
    <w:rsid w:val="00C33633"/>
    <w:rsid w:val="00C3507C"/>
    <w:rsid w:val="00C616F0"/>
    <w:rsid w:val="00C74E87"/>
    <w:rsid w:val="00C93BAD"/>
    <w:rsid w:val="00CA4F1F"/>
    <w:rsid w:val="00CB365E"/>
    <w:rsid w:val="00CB39EB"/>
    <w:rsid w:val="00CE7FFD"/>
    <w:rsid w:val="00CF5004"/>
    <w:rsid w:val="00CF72B0"/>
    <w:rsid w:val="00CF79A2"/>
    <w:rsid w:val="00D07AF7"/>
    <w:rsid w:val="00D14CDA"/>
    <w:rsid w:val="00D35269"/>
    <w:rsid w:val="00D67556"/>
    <w:rsid w:val="00D67B34"/>
    <w:rsid w:val="00D8388E"/>
    <w:rsid w:val="00DD04AA"/>
    <w:rsid w:val="00DF0DA8"/>
    <w:rsid w:val="00DF182F"/>
    <w:rsid w:val="00E05991"/>
    <w:rsid w:val="00E066F7"/>
    <w:rsid w:val="00E145C3"/>
    <w:rsid w:val="00E351A1"/>
    <w:rsid w:val="00E37795"/>
    <w:rsid w:val="00E4451D"/>
    <w:rsid w:val="00E4472D"/>
    <w:rsid w:val="00E54E3F"/>
    <w:rsid w:val="00E55150"/>
    <w:rsid w:val="00E57E79"/>
    <w:rsid w:val="00E71BE4"/>
    <w:rsid w:val="00E80716"/>
    <w:rsid w:val="00E8324B"/>
    <w:rsid w:val="00E9156E"/>
    <w:rsid w:val="00E95D67"/>
    <w:rsid w:val="00ED36AB"/>
    <w:rsid w:val="00ED4942"/>
    <w:rsid w:val="00ED6120"/>
    <w:rsid w:val="00ED70C4"/>
    <w:rsid w:val="00EE3D5D"/>
    <w:rsid w:val="00EF2040"/>
    <w:rsid w:val="00F1040A"/>
    <w:rsid w:val="00F2173E"/>
    <w:rsid w:val="00F222C2"/>
    <w:rsid w:val="00F26909"/>
    <w:rsid w:val="00F27EB9"/>
    <w:rsid w:val="00F33A3D"/>
    <w:rsid w:val="00F53496"/>
    <w:rsid w:val="00F81CCC"/>
    <w:rsid w:val="00FA4220"/>
    <w:rsid w:val="00FB6281"/>
    <w:rsid w:val="00FB6BB9"/>
    <w:rsid w:val="00FC1F2B"/>
    <w:rsid w:val="00FC48BA"/>
    <w:rsid w:val="00FD4CF6"/>
    <w:rsid w:val="00F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  <w14:docId w14:val="154EDA97"/>
  <w15:docId w15:val="{D7922C95-8745-4388-8691-6E35BD3E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77F25"/>
    <w:pPr>
      <w:keepNext/>
      <w:spacing w:line="240" w:lineRule="auto"/>
      <w:outlineLvl w:val="0"/>
    </w:pPr>
    <w:rPr>
      <w:rFonts w:eastAsia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77F25"/>
    <w:rPr>
      <w:rFonts w:ascii="Times New Roman" w:eastAsia="Times New Roman" w:hAnsi="Times New Roman"/>
      <w:sz w:val="24"/>
    </w:rPr>
  </w:style>
  <w:style w:type="paragraph" w:customStyle="1" w:styleId="ZkladntextIMP">
    <w:name w:val="Základní text_IMP"/>
    <w:basedOn w:val="Normln"/>
    <w:rsid w:val="00146474"/>
    <w:pPr>
      <w:suppressAutoHyphens/>
      <w:spacing w:line="276" w:lineRule="auto"/>
    </w:pPr>
    <w:rPr>
      <w:rFonts w:eastAsia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3686B"/>
    <w:pPr>
      <w:ind w:left="720"/>
      <w:contextualSpacing/>
    </w:pPr>
  </w:style>
  <w:style w:type="table" w:styleId="Mkatabulky">
    <w:name w:val="Table Grid"/>
    <w:basedOn w:val="Normlntabulka"/>
    <w:uiPriority w:val="39"/>
    <w:rsid w:val="007A5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file01\hlavicky\2%20Hlavi&#269;kov&#253;%20pap&#237;r%20M&#218;%20rozhodnut&#237;%20usnese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F9ED0-6D12-4905-B123-508C5555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Hlavičkový papír MÚ rozhodnutí usnesení.dotx</Template>
  <TotalTime>173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Milan Moravec</cp:lastModifiedBy>
  <cp:revision>8</cp:revision>
  <cp:lastPrinted>2022-12-07T16:03:00Z</cp:lastPrinted>
  <dcterms:created xsi:type="dcterms:W3CDTF">2022-09-09T06:50:00Z</dcterms:created>
  <dcterms:modified xsi:type="dcterms:W3CDTF">2022-12-21T12:12:00Z</dcterms:modified>
</cp:coreProperties>
</file>